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D2F" w:rsidRPr="00CB016B" w:rsidRDefault="00CE6D2F" w:rsidP="00350066">
      <w:pPr>
        <w:ind w:right="-2"/>
        <w:rPr>
          <w:rFonts w:ascii="DINOT-Regular" w:hAnsi="DINOT-Regular"/>
          <w:sz w:val="10"/>
          <w:szCs w:val="10"/>
          <w:lang w:val="de-CH"/>
        </w:rPr>
      </w:pPr>
    </w:p>
    <w:p w:rsidR="004732C3" w:rsidRDefault="004732C3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</w:rPr>
      </w:pPr>
    </w:p>
    <w:p w:rsidR="006D6968" w:rsidRDefault="006D6968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</w:rPr>
      </w:pPr>
    </w:p>
    <w:p w:rsidR="00D2006B" w:rsidRDefault="00D2006B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</w:rPr>
      </w:pPr>
    </w:p>
    <w:p w:rsidR="00D2006B" w:rsidRDefault="00D2006B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8F7EC3" w:rsidRDefault="00D631EF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FF"/>
          <w:sz w:val="28"/>
          <w:szCs w:val="28"/>
        </w:rPr>
      </w:pPr>
      <w:r>
        <w:rPr>
          <w:rFonts w:ascii="DINOT-Bold" w:hAnsi="DINOT-Bold" w:cs="DINOT-Bold"/>
          <w:b/>
          <w:bCs/>
          <w:color w:val="000000"/>
          <w:sz w:val="28"/>
          <w:szCs w:val="28"/>
        </w:rPr>
        <w:t xml:space="preserve">Assemblée générale </w:t>
      </w:r>
      <w:r w:rsidR="006D6968">
        <w:rPr>
          <w:rFonts w:ascii="DINOT-Bold" w:hAnsi="DINOT-Bold" w:cs="DINOT-Bold"/>
          <w:b/>
          <w:bCs/>
          <w:color w:val="000000"/>
          <w:sz w:val="28"/>
          <w:szCs w:val="28"/>
        </w:rPr>
        <w:t>année _____</w:t>
      </w:r>
      <w:r w:rsidR="008F7EC3">
        <w:rPr>
          <w:rFonts w:ascii="DINOT-Bold" w:hAnsi="DINOT-Bold" w:cs="DINOT-Bold"/>
          <w:b/>
          <w:bCs/>
          <w:color w:val="000000"/>
          <w:sz w:val="28"/>
          <w:szCs w:val="28"/>
        </w:rPr>
        <w:t xml:space="preserve"> / </w:t>
      </w:r>
      <w:proofErr w:type="spellStart"/>
      <w:r w:rsidR="008F7EC3">
        <w:rPr>
          <w:rFonts w:ascii="DINOT-Bold" w:hAnsi="DINOT-Bold" w:cs="DINOT-Bold"/>
          <w:b/>
          <w:bCs/>
          <w:color w:val="0000FF"/>
          <w:sz w:val="28"/>
          <w:szCs w:val="28"/>
        </w:rPr>
        <w:t>Generalversammlung</w:t>
      </w:r>
      <w:proofErr w:type="spellEnd"/>
      <w:r w:rsidR="008F7EC3">
        <w:rPr>
          <w:rFonts w:ascii="DINOT-Bold" w:hAnsi="DINOT-Bold" w:cs="DINOT-Bold"/>
          <w:b/>
          <w:bCs/>
          <w:color w:val="0000FF"/>
          <w:sz w:val="28"/>
          <w:szCs w:val="28"/>
        </w:rPr>
        <w:t xml:space="preserve"> </w:t>
      </w:r>
      <w:r w:rsidR="006D6968">
        <w:rPr>
          <w:rFonts w:ascii="DINOT-Bold" w:hAnsi="DINOT-Bold" w:cs="DINOT-Bold"/>
          <w:b/>
          <w:bCs/>
          <w:color w:val="0000FF"/>
          <w:sz w:val="28"/>
          <w:szCs w:val="28"/>
        </w:rPr>
        <w:t>_____</w:t>
      </w:r>
    </w:p>
    <w:p w:rsidR="004732C3" w:rsidRDefault="004732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</w:p>
    <w:p w:rsidR="008F7EC3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 xml:space="preserve">Date / </w:t>
      </w:r>
      <w:proofErr w:type="spellStart"/>
      <w:r>
        <w:rPr>
          <w:rFonts w:ascii="DINOT-Regular" w:hAnsi="DINOT-Regular" w:cs="DINOT-Regular"/>
          <w:color w:val="0000FF"/>
        </w:rPr>
        <w:t>Datum</w:t>
      </w:r>
      <w:proofErr w:type="spellEnd"/>
      <w:r>
        <w:rPr>
          <w:rFonts w:ascii="DINOT-Regular" w:hAnsi="DINOT-Regular" w:cs="DINOT-Regular"/>
          <w:color w:val="0000FF"/>
        </w:rPr>
        <w:t xml:space="preserve">: </w:t>
      </w:r>
    </w:p>
    <w:p w:rsidR="006D6968" w:rsidRDefault="008F7EC3" w:rsidP="006D6968">
      <w:pPr>
        <w:autoSpaceDE w:val="0"/>
        <w:autoSpaceDN w:val="0"/>
        <w:adjustRightInd w:val="0"/>
        <w:rPr>
          <w:rFonts w:ascii="DINOT-Regular" w:hAnsi="DINOT-Regular" w:cs="DINOT-Regular"/>
          <w:color w:val="0000FF"/>
        </w:rPr>
      </w:pPr>
      <w:r>
        <w:rPr>
          <w:rFonts w:ascii="DINOT-Regular" w:hAnsi="DINOT-Regular" w:cs="DINOT-Regular"/>
          <w:color w:val="000000"/>
        </w:rPr>
        <w:t xml:space="preserve">Lieu / </w:t>
      </w:r>
      <w:proofErr w:type="spellStart"/>
      <w:r>
        <w:rPr>
          <w:rFonts w:ascii="DINOT-Regular" w:hAnsi="DINOT-Regular" w:cs="DINOT-Regular"/>
          <w:color w:val="0000FF"/>
        </w:rPr>
        <w:t>Ort</w:t>
      </w:r>
      <w:proofErr w:type="spellEnd"/>
      <w:r>
        <w:rPr>
          <w:rFonts w:ascii="DINOT-Regular" w:hAnsi="DINOT-Regular" w:cs="DINOT-Regular"/>
          <w:color w:val="0000FF"/>
        </w:rPr>
        <w:t>:</w:t>
      </w:r>
      <w:r w:rsidR="002454DC">
        <w:rPr>
          <w:rFonts w:ascii="DINOT-Regular" w:hAnsi="DINOT-Regular" w:cs="DINOT-Regular"/>
          <w:color w:val="0000FF"/>
        </w:rPr>
        <w:t xml:space="preserve"> </w:t>
      </w:r>
    </w:p>
    <w:p w:rsidR="008F7EC3" w:rsidRDefault="006D6968" w:rsidP="006D6968">
      <w:pPr>
        <w:autoSpaceDE w:val="0"/>
        <w:autoSpaceDN w:val="0"/>
        <w:adjustRightInd w:val="0"/>
        <w:rPr>
          <w:rFonts w:ascii="DINOT-Regular" w:hAnsi="DINOT-Regular" w:cs="DINOT-Regular"/>
          <w:color w:val="0000FF"/>
        </w:rPr>
      </w:pPr>
      <w:r w:rsidRPr="006D6968">
        <w:rPr>
          <w:rFonts w:ascii="DINOT-Regular" w:hAnsi="DINOT-Regular" w:cs="DINOT-Regular"/>
          <w:color w:val="000000"/>
        </w:rPr>
        <w:t>Participants</w:t>
      </w:r>
      <w:r w:rsidR="008F7EC3">
        <w:rPr>
          <w:rFonts w:ascii="DINOT-Regular" w:hAnsi="DINOT-Regular" w:cs="DINOT-Regular"/>
          <w:color w:val="000000"/>
        </w:rPr>
        <w:t xml:space="preserve"> / </w:t>
      </w:r>
      <w:proofErr w:type="spellStart"/>
      <w:r w:rsidR="008F7EC3">
        <w:rPr>
          <w:rFonts w:ascii="DINOT-Regular" w:hAnsi="DINOT-Regular" w:cs="DINOT-Regular"/>
          <w:color w:val="0000FF"/>
        </w:rPr>
        <w:t>Teilnehmer</w:t>
      </w:r>
      <w:proofErr w:type="spellEnd"/>
      <w:r w:rsidR="008F7EC3">
        <w:rPr>
          <w:rFonts w:ascii="DINOT-Regular" w:hAnsi="DINOT-Regular" w:cs="DINOT-Regular"/>
          <w:color w:val="0000FF"/>
        </w:rPr>
        <w:t>:</w:t>
      </w:r>
    </w:p>
    <w:p w:rsidR="008F7EC3" w:rsidRPr="00D631EF" w:rsidRDefault="008F7EC3" w:rsidP="008F7EC3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  <w:lang w:val="fr-CH"/>
        </w:rPr>
      </w:pPr>
      <w:r w:rsidRPr="00D631EF">
        <w:rPr>
          <w:rFonts w:ascii="DINOT-Regular" w:hAnsi="DINOT-Regular" w:cs="DINOT-Regular"/>
          <w:color w:val="000000"/>
          <w:lang w:val="fr-CH"/>
        </w:rPr>
        <w:t>Invités</w:t>
      </w:r>
      <w:r w:rsidR="006D6968">
        <w:rPr>
          <w:rFonts w:ascii="DINOT-Regular" w:hAnsi="DINOT-Regular" w:cs="DINOT-Regular"/>
          <w:color w:val="000000"/>
          <w:lang w:val="fr-CH"/>
        </w:rPr>
        <w:t xml:space="preserve"> / </w:t>
      </w:r>
      <w:proofErr w:type="spellStart"/>
      <w:r w:rsidRPr="00D631EF">
        <w:rPr>
          <w:rFonts w:ascii="DINOT-Regular" w:hAnsi="DINOT-Regular" w:cs="DINOT-Regular"/>
          <w:color w:val="0000FF"/>
          <w:lang w:val="fr-CH"/>
        </w:rPr>
        <w:t>Gäste</w:t>
      </w:r>
      <w:proofErr w:type="spellEnd"/>
      <w:r w:rsidRPr="00D631EF">
        <w:rPr>
          <w:rFonts w:ascii="DINOT-Regular" w:hAnsi="DINOT-Regular" w:cs="DINOT-Regular"/>
          <w:color w:val="0000FF"/>
          <w:lang w:val="fr-CH"/>
        </w:rPr>
        <w:t xml:space="preserve">: </w:t>
      </w:r>
    </w:p>
    <w:p w:rsidR="008F7EC3" w:rsidRPr="00D631EF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  <w:sz w:val="28"/>
          <w:szCs w:val="28"/>
          <w:lang w:val="fr-CH"/>
        </w:rPr>
      </w:pPr>
    </w:p>
    <w:p w:rsidR="008F7EC3" w:rsidRPr="000E69FB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FF"/>
          <w:sz w:val="28"/>
          <w:szCs w:val="28"/>
        </w:rPr>
      </w:pPr>
      <w:r w:rsidRPr="000E69FB">
        <w:rPr>
          <w:rFonts w:ascii="DINOT-Regular" w:hAnsi="DINOT-Regular" w:cs="DINOT-Regular"/>
          <w:color w:val="000000"/>
          <w:sz w:val="28"/>
          <w:szCs w:val="28"/>
        </w:rPr>
        <w:t xml:space="preserve">Ordre du jour / </w:t>
      </w:r>
      <w:proofErr w:type="spellStart"/>
      <w:r w:rsidRPr="000E69FB">
        <w:rPr>
          <w:rFonts w:ascii="DINOT-Regular" w:hAnsi="DINOT-Regular" w:cs="DINOT-Regular"/>
          <w:color w:val="0000FF"/>
          <w:sz w:val="28"/>
          <w:szCs w:val="28"/>
        </w:rPr>
        <w:t>Traktandenliste</w:t>
      </w:r>
      <w:proofErr w:type="spellEnd"/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 xml:space="preserve">1. </w:t>
      </w:r>
      <w:r>
        <w:rPr>
          <w:rFonts w:ascii="DINOT-Regular" w:hAnsi="DINOT-Regular" w:cs="DINOT-Regular"/>
          <w:color w:val="000000"/>
        </w:rPr>
        <w:tab/>
        <w:t>Allocution du Président et organisation</w:t>
      </w:r>
      <w:r w:rsidR="006D6968">
        <w:rPr>
          <w:rFonts w:ascii="DINOT-Regular" w:hAnsi="DINOT-Regular" w:cs="DINOT-Regular"/>
          <w:color w:val="000000"/>
        </w:rPr>
        <w:t xml:space="preserve"> de la séance</w:t>
      </w: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6D6968">
        <w:rPr>
          <w:rFonts w:ascii="DINOT-Regular" w:hAnsi="DINOT-Regular" w:cs="DINOT-Regular"/>
          <w:color w:val="0000FF"/>
          <w:lang w:val="fr-CH"/>
        </w:rPr>
        <w:tab/>
      </w:r>
      <w:r w:rsidRPr="008F7EC3">
        <w:rPr>
          <w:rFonts w:ascii="DINOT-Regular" w:hAnsi="DINOT-Regular" w:cs="DINOT-Regular"/>
          <w:color w:val="0000FF"/>
          <w:lang w:val="de-CH"/>
        </w:rPr>
        <w:t>Begrüssung durch den Präsidenten und Organisatio</w:t>
      </w:r>
      <w:r w:rsidR="006D6968">
        <w:rPr>
          <w:rFonts w:ascii="DINOT-Regular" w:hAnsi="DINOT-Regular" w:cs="DINOT-Regular"/>
          <w:color w:val="0000FF"/>
          <w:lang w:val="de-CH"/>
        </w:rPr>
        <w:t>n der Sitzung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8F7EC3">
        <w:rPr>
          <w:rFonts w:ascii="DINOT-Regular" w:hAnsi="DINOT-Regular" w:cs="DINOT-Regular"/>
          <w:color w:val="000000"/>
          <w:lang w:val="de-CH"/>
        </w:rPr>
        <w:t xml:space="preserve">2. </w:t>
      </w:r>
      <w:r>
        <w:rPr>
          <w:rFonts w:ascii="DINOT-Regular" w:hAnsi="DINOT-Regular" w:cs="DINOT-Regular"/>
          <w:color w:val="000000"/>
          <w:lang w:val="de-CH"/>
        </w:rPr>
        <w:tab/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Election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des </w:t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scrutateurs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/ </w:t>
      </w:r>
      <w:r w:rsidRPr="008F7EC3">
        <w:rPr>
          <w:rFonts w:ascii="DINOT-Regular" w:hAnsi="DINOT-Regular" w:cs="DINOT-Regular"/>
          <w:color w:val="0000FF"/>
          <w:lang w:val="de-CH"/>
        </w:rPr>
        <w:t>Wahl der Stimmenzähler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 xml:space="preserve">3. </w:t>
      </w:r>
      <w:r>
        <w:rPr>
          <w:rFonts w:ascii="DINOT-Regular" w:hAnsi="DINOT-Regular" w:cs="DINOT-Regular"/>
          <w:color w:val="000000"/>
        </w:rPr>
        <w:tab/>
        <w:t xml:space="preserve">Approbation du PV de </w:t>
      </w:r>
      <w:r w:rsidR="002454DC">
        <w:rPr>
          <w:rFonts w:ascii="DINOT-Regular" w:hAnsi="DINOT-Regular" w:cs="DINOT-Regular"/>
          <w:color w:val="000000"/>
        </w:rPr>
        <w:t>l’as</w:t>
      </w:r>
      <w:r w:rsidR="006D6968">
        <w:rPr>
          <w:rFonts w:ascii="DINOT-Regular" w:hAnsi="DINOT-Regular" w:cs="DINOT-Regular"/>
          <w:color w:val="000000"/>
        </w:rPr>
        <w:t>semblée générale du __________ .</w:t>
      </w: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8F7EC3">
        <w:rPr>
          <w:rFonts w:ascii="DINOT-Regular" w:hAnsi="DINOT-Regular" w:cs="DINOT-Regular"/>
          <w:color w:val="0000FF"/>
        </w:rPr>
        <w:tab/>
      </w:r>
      <w:r w:rsidRPr="008F7EC3">
        <w:rPr>
          <w:rFonts w:ascii="DINOT-Regular" w:hAnsi="DINOT-Regular" w:cs="DINOT-Regular"/>
          <w:color w:val="0000FF"/>
          <w:lang w:val="de-CH"/>
        </w:rPr>
        <w:t xml:space="preserve">Genehmigung des Protokolls der </w:t>
      </w:r>
      <w:r>
        <w:rPr>
          <w:rFonts w:ascii="DINOT-Regular" w:hAnsi="DINOT-Regular" w:cs="DINOT-Regular"/>
          <w:color w:val="0000FF"/>
          <w:lang w:val="de-CH"/>
        </w:rPr>
        <w:t>Generalv</w:t>
      </w:r>
      <w:r w:rsidR="006D6968">
        <w:rPr>
          <w:rFonts w:ascii="DINOT-Regular" w:hAnsi="DINOT-Regular" w:cs="DINOT-Regular"/>
          <w:color w:val="0000FF"/>
          <w:lang w:val="de-CH"/>
        </w:rPr>
        <w:t>ersammlung vom ___________ .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  <w:r w:rsidRPr="008F7EC3">
        <w:rPr>
          <w:rFonts w:ascii="DINOT-Regular" w:hAnsi="DINOT-Regular" w:cs="DINOT-Regular"/>
          <w:color w:val="000000"/>
          <w:lang w:val="de-CH"/>
        </w:rPr>
        <w:t xml:space="preserve">4. </w:t>
      </w:r>
      <w:r>
        <w:rPr>
          <w:rFonts w:ascii="DINOT-Regular" w:hAnsi="DINOT-Regular" w:cs="DINOT-Regular"/>
          <w:color w:val="000000"/>
          <w:lang w:val="de-CH"/>
        </w:rPr>
        <w:tab/>
      </w:r>
      <w:r w:rsidRPr="008F7EC3">
        <w:rPr>
          <w:rFonts w:ascii="DINOT-Regular" w:hAnsi="DINOT-Regular" w:cs="DINOT-Regular"/>
          <w:color w:val="000000"/>
          <w:lang w:val="de-CH"/>
        </w:rPr>
        <w:t xml:space="preserve">Rapport </w:t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annuel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</w:t>
      </w:r>
      <w:r w:rsidR="006D6968">
        <w:rPr>
          <w:rFonts w:ascii="DINOT-Regular" w:hAnsi="DINOT-Regular" w:cs="DINOT-Regular"/>
          <w:color w:val="000000"/>
          <w:lang w:val="de-CH"/>
        </w:rPr>
        <w:t>________ au ________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>
        <w:rPr>
          <w:rFonts w:ascii="DINOT-Regular" w:hAnsi="DINOT-Regular" w:cs="DINOT-Regular"/>
          <w:color w:val="0000FF"/>
          <w:lang w:val="de-CH"/>
        </w:rPr>
        <w:tab/>
      </w:r>
      <w:r w:rsidRPr="008F7EC3">
        <w:rPr>
          <w:rFonts w:ascii="DINOT-Regular" w:hAnsi="DINOT-Regular" w:cs="DINOT-Regular"/>
          <w:color w:val="0000FF"/>
          <w:lang w:val="de-CH"/>
        </w:rPr>
        <w:t xml:space="preserve">Jahresbericht </w:t>
      </w:r>
      <w:r w:rsidR="006D6968">
        <w:rPr>
          <w:rFonts w:ascii="DINOT-Regular" w:hAnsi="DINOT-Regular" w:cs="DINOT-Regular"/>
          <w:color w:val="0000FF"/>
          <w:lang w:val="de-CH"/>
        </w:rPr>
        <w:t>________ bis ________</w:t>
      </w:r>
    </w:p>
    <w:p w:rsidR="008F7EC3" w:rsidRPr="000E69FB" w:rsidRDefault="008F7EC3" w:rsidP="008F7EC3">
      <w:pPr>
        <w:tabs>
          <w:tab w:val="left" w:pos="709"/>
        </w:tabs>
        <w:autoSpaceDE w:val="0"/>
        <w:autoSpaceDN w:val="0"/>
        <w:adjustRightInd w:val="0"/>
        <w:ind w:left="709" w:hanging="425"/>
        <w:rPr>
          <w:rFonts w:ascii="DINOT-Regular" w:hAnsi="DINOT-Regular" w:cs="DINOT-Regular"/>
          <w:color w:val="000000"/>
        </w:rPr>
      </w:pPr>
      <w:r w:rsidRPr="000E69FB">
        <w:rPr>
          <w:rFonts w:ascii="DINOT-Regular" w:hAnsi="DINOT-Regular" w:cs="DINOT-Regular"/>
          <w:color w:val="000000"/>
        </w:rPr>
        <w:t>a) Rapport annuel du président</w:t>
      </w:r>
    </w:p>
    <w:p w:rsidR="008F7EC3" w:rsidRPr="000E69FB" w:rsidRDefault="008F7EC3" w:rsidP="008F7EC3">
      <w:pPr>
        <w:tabs>
          <w:tab w:val="left" w:pos="709"/>
        </w:tabs>
        <w:autoSpaceDE w:val="0"/>
        <w:autoSpaceDN w:val="0"/>
        <w:adjustRightInd w:val="0"/>
        <w:ind w:left="709" w:hanging="425"/>
        <w:rPr>
          <w:rFonts w:ascii="DINOT-Regular" w:hAnsi="DINOT-Regular" w:cs="DINOT-Regular"/>
          <w:color w:val="0000FF"/>
        </w:rPr>
      </w:pPr>
      <w:proofErr w:type="spellStart"/>
      <w:r w:rsidRPr="000E69FB">
        <w:rPr>
          <w:rFonts w:ascii="DINOT-Regular" w:hAnsi="DINOT-Regular" w:cs="DINOT-Regular"/>
          <w:color w:val="0000FF"/>
        </w:rPr>
        <w:t>Jahresbericht</w:t>
      </w:r>
      <w:proofErr w:type="spellEnd"/>
      <w:r w:rsidRPr="000E69FB">
        <w:rPr>
          <w:rFonts w:ascii="DINOT-Regular" w:hAnsi="DINOT-Regular" w:cs="DINOT-Regular"/>
          <w:color w:val="0000FF"/>
        </w:rPr>
        <w:t xml:space="preserve"> des </w:t>
      </w:r>
      <w:proofErr w:type="spellStart"/>
      <w:r w:rsidRPr="000E69FB">
        <w:rPr>
          <w:rFonts w:ascii="DINOT-Regular" w:hAnsi="DINOT-Regular" w:cs="DINOT-Regular"/>
          <w:color w:val="0000FF"/>
        </w:rPr>
        <w:t>Präsidenten</w:t>
      </w:r>
      <w:proofErr w:type="spellEnd"/>
    </w:p>
    <w:p w:rsidR="008F7EC3" w:rsidRPr="000E69FB" w:rsidRDefault="008F7EC3" w:rsidP="008F7EC3">
      <w:pPr>
        <w:tabs>
          <w:tab w:val="left" w:pos="709"/>
        </w:tabs>
        <w:autoSpaceDE w:val="0"/>
        <w:autoSpaceDN w:val="0"/>
        <w:adjustRightInd w:val="0"/>
        <w:ind w:left="709" w:hanging="425"/>
        <w:rPr>
          <w:rFonts w:ascii="DINOT-Regular" w:hAnsi="DINOT-Regular" w:cs="DINOT-Regular"/>
          <w:color w:val="000000"/>
        </w:rPr>
      </w:pPr>
      <w:r w:rsidRPr="000E69FB">
        <w:rPr>
          <w:rFonts w:ascii="DINOT-Regular" w:hAnsi="DINOT-Regular" w:cs="DINOT-Regular"/>
          <w:color w:val="000000"/>
        </w:rPr>
        <w:t>b) Finances</w:t>
      </w:r>
    </w:p>
    <w:p w:rsidR="008F7EC3" w:rsidRPr="00B07767" w:rsidRDefault="008F7EC3" w:rsidP="008F7EC3">
      <w:pPr>
        <w:tabs>
          <w:tab w:val="left" w:pos="709"/>
        </w:tabs>
        <w:autoSpaceDE w:val="0"/>
        <w:autoSpaceDN w:val="0"/>
        <w:adjustRightInd w:val="0"/>
        <w:ind w:left="709" w:hanging="425"/>
        <w:rPr>
          <w:rFonts w:ascii="DINOT-Regular" w:hAnsi="DINOT-Regular" w:cs="DINOT-Regular"/>
          <w:color w:val="0000FF"/>
          <w:lang w:val="de-CH"/>
        </w:rPr>
      </w:pPr>
      <w:r w:rsidRPr="00B07767">
        <w:rPr>
          <w:rFonts w:ascii="DINOT-Regular" w:hAnsi="DINOT-Regular" w:cs="DINOT-Regular"/>
          <w:color w:val="0000FF"/>
          <w:lang w:val="de-CH"/>
        </w:rPr>
        <w:t>Jahresrechnung</w:t>
      </w:r>
    </w:p>
    <w:p w:rsidR="008F7EC3" w:rsidRPr="00B07767" w:rsidRDefault="008F7EC3" w:rsidP="008F7EC3">
      <w:pPr>
        <w:tabs>
          <w:tab w:val="left" w:pos="709"/>
        </w:tabs>
        <w:autoSpaceDE w:val="0"/>
        <w:autoSpaceDN w:val="0"/>
        <w:adjustRightInd w:val="0"/>
        <w:ind w:left="709" w:hanging="425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Pr="00B07767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B07767">
        <w:rPr>
          <w:rFonts w:ascii="DINOT-Regular" w:hAnsi="DINOT-Regular" w:cs="DINOT-Regular"/>
          <w:color w:val="000000"/>
          <w:lang w:val="de-CH"/>
        </w:rPr>
        <w:t xml:space="preserve">5. </w:t>
      </w:r>
      <w:r w:rsidRPr="00B07767">
        <w:rPr>
          <w:rFonts w:ascii="DINOT-Regular" w:hAnsi="DINOT-Regular" w:cs="DINOT-Regular"/>
          <w:color w:val="000000"/>
          <w:lang w:val="de-CH"/>
        </w:rPr>
        <w:tab/>
        <w:t xml:space="preserve">Rapport de l’organe de révision / </w:t>
      </w:r>
      <w:r w:rsidRPr="00B07767">
        <w:rPr>
          <w:rFonts w:ascii="DINOT-Regular" w:hAnsi="DINOT-Regular" w:cs="DINOT-Regular"/>
          <w:color w:val="0000FF"/>
          <w:lang w:val="de-CH"/>
        </w:rPr>
        <w:t>Revisionsbericht</w:t>
      </w:r>
    </w:p>
    <w:p w:rsidR="008F7EC3" w:rsidRPr="00B07767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Pr="00B07767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sz w:val="10"/>
          <w:szCs w:val="10"/>
          <w:lang w:val="de-CH"/>
        </w:rPr>
      </w:pP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>
        <w:rPr>
          <w:rFonts w:ascii="DINOT-Regular" w:hAnsi="DINOT-Regular" w:cs="DINOT-Regular"/>
          <w:color w:val="000000"/>
          <w:lang w:val="de-CH"/>
        </w:rPr>
        <w:t>6</w:t>
      </w:r>
      <w:r w:rsidRPr="008F7EC3">
        <w:rPr>
          <w:rFonts w:ascii="DINOT-Regular" w:hAnsi="DINOT-Regular" w:cs="DINOT-Regular"/>
          <w:color w:val="000000"/>
          <w:lang w:val="de-CH"/>
        </w:rPr>
        <w:t xml:space="preserve">. </w:t>
      </w:r>
      <w:r>
        <w:rPr>
          <w:rFonts w:ascii="DINOT-Regular" w:hAnsi="DINOT-Regular" w:cs="DINOT-Regular"/>
          <w:color w:val="000000"/>
          <w:lang w:val="de-CH"/>
        </w:rPr>
        <w:tab/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Décisions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/ </w:t>
      </w:r>
      <w:r w:rsidRPr="008F7EC3">
        <w:rPr>
          <w:rFonts w:ascii="DINOT-Regular" w:hAnsi="DINOT-Regular" w:cs="DINOT-Regular"/>
          <w:color w:val="0000FF"/>
          <w:lang w:val="de-CH"/>
        </w:rPr>
        <w:t>Beschlüsse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8F7EC3">
        <w:rPr>
          <w:rFonts w:ascii="DINOT-Regular" w:hAnsi="DINOT-Regular" w:cs="DINOT-Regular"/>
          <w:color w:val="000000"/>
          <w:lang w:val="de-CH"/>
        </w:rPr>
        <w:t xml:space="preserve">a) </w:t>
      </w:r>
      <w:r>
        <w:rPr>
          <w:rFonts w:ascii="DINOT-Regular" w:hAnsi="DINOT-Regular" w:cs="DINOT-Regular"/>
          <w:color w:val="000000"/>
          <w:lang w:val="de-CH"/>
        </w:rPr>
        <w:tab/>
      </w:r>
      <w:r w:rsidRPr="008F7EC3">
        <w:rPr>
          <w:rFonts w:ascii="DINOT-Regular" w:hAnsi="DINOT-Regular" w:cs="DINOT-Regular"/>
          <w:color w:val="000000"/>
          <w:lang w:val="de-CH"/>
        </w:rPr>
        <w:t xml:space="preserve">Approbation du </w:t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rapport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</w:t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annuel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/ </w:t>
      </w:r>
      <w:r w:rsidRPr="008F7EC3">
        <w:rPr>
          <w:rFonts w:ascii="DINOT-Regular" w:hAnsi="DINOT-Regular" w:cs="DINOT-Regular"/>
          <w:color w:val="0000FF"/>
          <w:lang w:val="de-CH"/>
        </w:rPr>
        <w:t>Genehmigung des Jahresberichtes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8F7EC3">
        <w:rPr>
          <w:rFonts w:ascii="DINOT-Regular" w:hAnsi="DINOT-Regular" w:cs="DINOT-Regular"/>
          <w:color w:val="000000"/>
          <w:lang w:val="de-CH"/>
        </w:rPr>
        <w:t xml:space="preserve">b) </w:t>
      </w:r>
      <w:r>
        <w:rPr>
          <w:rFonts w:ascii="DINOT-Regular" w:hAnsi="DINOT-Regular" w:cs="DINOT-Regular"/>
          <w:color w:val="000000"/>
          <w:lang w:val="de-CH"/>
        </w:rPr>
        <w:tab/>
      </w:r>
      <w:r w:rsidRPr="008F7EC3">
        <w:rPr>
          <w:rFonts w:ascii="DINOT-Regular" w:hAnsi="DINOT-Regular" w:cs="DINOT-Regular"/>
          <w:color w:val="000000"/>
          <w:lang w:val="de-CH"/>
        </w:rPr>
        <w:t xml:space="preserve">Approbation des </w:t>
      </w:r>
      <w:proofErr w:type="spellStart"/>
      <w:r w:rsidRPr="008F7EC3">
        <w:rPr>
          <w:rFonts w:ascii="DINOT-Regular" w:hAnsi="DINOT-Regular" w:cs="DINOT-Regular"/>
          <w:color w:val="000000"/>
          <w:lang w:val="de-CH"/>
        </w:rPr>
        <w:t>finances</w:t>
      </w:r>
      <w:proofErr w:type="spellEnd"/>
      <w:r w:rsidRPr="008F7EC3">
        <w:rPr>
          <w:rFonts w:ascii="DINOT-Regular" w:hAnsi="DINOT-Regular" w:cs="DINOT-Regular"/>
          <w:color w:val="000000"/>
          <w:lang w:val="de-CH"/>
        </w:rPr>
        <w:t xml:space="preserve"> / </w:t>
      </w:r>
      <w:r w:rsidRPr="008F7EC3">
        <w:rPr>
          <w:rFonts w:ascii="DINOT-Regular" w:hAnsi="DINOT-Regular" w:cs="DINOT-Regular"/>
          <w:color w:val="0000FF"/>
          <w:lang w:val="de-CH"/>
        </w:rPr>
        <w:t>Genehmigung der Jahresrechnung</w:t>
      </w: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</w:rPr>
      </w:pPr>
      <w:r>
        <w:rPr>
          <w:rFonts w:ascii="DINOT-Regular" w:hAnsi="DINOT-Regular" w:cs="DINOT-Regular"/>
          <w:color w:val="000000"/>
        </w:rPr>
        <w:t xml:space="preserve">c) </w:t>
      </w:r>
      <w:r>
        <w:rPr>
          <w:rFonts w:ascii="DINOT-Regular" w:hAnsi="DINOT-Regular" w:cs="DINOT-Regular"/>
          <w:color w:val="000000"/>
        </w:rPr>
        <w:tab/>
        <w:t xml:space="preserve">Décharge aux organes / </w:t>
      </w:r>
      <w:proofErr w:type="spellStart"/>
      <w:r>
        <w:rPr>
          <w:rFonts w:ascii="DINOT-Regular" w:hAnsi="DINOT-Regular" w:cs="DINOT-Regular"/>
          <w:color w:val="0000FF"/>
        </w:rPr>
        <w:t>Entlastung</w:t>
      </w:r>
      <w:proofErr w:type="spellEnd"/>
      <w:r>
        <w:rPr>
          <w:rFonts w:ascii="DINOT-Regular" w:hAnsi="DINOT-Regular" w:cs="DINOT-Regular"/>
          <w:color w:val="0000FF"/>
        </w:rPr>
        <w:t xml:space="preserve"> der Organe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sz w:val="10"/>
          <w:szCs w:val="10"/>
        </w:rPr>
      </w:pPr>
    </w:p>
    <w:p w:rsidR="008F7EC3" w:rsidRPr="002454DC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7</w:t>
      </w:r>
      <w:r w:rsidRPr="008F7EC3">
        <w:rPr>
          <w:rFonts w:ascii="DINOT-Regular" w:hAnsi="DINOT-Regular" w:cs="DINOT-Regular"/>
          <w:color w:val="000000"/>
        </w:rPr>
        <w:t>.</w:t>
      </w:r>
      <w:r w:rsidRPr="008F7EC3">
        <w:rPr>
          <w:rFonts w:ascii="DINOT-Regular" w:hAnsi="DINOT-Regular" w:cs="DINOT-Regular"/>
          <w:color w:val="000000"/>
        </w:rPr>
        <w:tab/>
        <w:t xml:space="preserve"> </w:t>
      </w:r>
      <w:r w:rsidR="006D6968">
        <w:rPr>
          <w:rFonts w:ascii="DINOT-Regular" w:hAnsi="DINOT-Regular" w:cs="DINOT-Regular"/>
          <w:color w:val="000000"/>
          <w:lang w:val="fr-CH"/>
        </w:rPr>
        <w:t>Budget ________</w:t>
      </w:r>
      <w:r w:rsidRPr="002454DC">
        <w:rPr>
          <w:rFonts w:ascii="DINOT-Regular" w:hAnsi="DINOT-Regular" w:cs="DINOT-Regular"/>
          <w:color w:val="000000"/>
          <w:lang w:val="fr-CH"/>
        </w:rPr>
        <w:t xml:space="preserve"> au/</w:t>
      </w:r>
      <w:r w:rsidRPr="002454DC">
        <w:rPr>
          <w:rFonts w:ascii="DINOT-Regular" w:hAnsi="DINOT-Regular" w:cs="DINOT-Regular"/>
          <w:color w:val="0000FF"/>
          <w:lang w:val="fr-CH"/>
        </w:rPr>
        <w:t>bis</w:t>
      </w:r>
      <w:r w:rsidR="006D6968">
        <w:rPr>
          <w:rFonts w:ascii="DINOT-Regular" w:hAnsi="DINOT-Regular" w:cs="DINOT-Regular"/>
          <w:color w:val="0000FF"/>
          <w:lang w:val="fr-CH"/>
        </w:rPr>
        <w:t xml:space="preserve"> ________</w:t>
      </w:r>
    </w:p>
    <w:p w:rsidR="008F7EC3" w:rsidRP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sz w:val="10"/>
          <w:szCs w:val="10"/>
        </w:rPr>
      </w:pP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</w:rPr>
      </w:pPr>
      <w:r>
        <w:rPr>
          <w:rFonts w:ascii="DINOT-Regular" w:hAnsi="DINOT-Regular" w:cs="DINOT-Regular"/>
          <w:color w:val="000000"/>
        </w:rPr>
        <w:t>8.</w:t>
      </w:r>
      <w:r>
        <w:rPr>
          <w:rFonts w:ascii="DINOT-Regular" w:hAnsi="DINOT-Regular" w:cs="DINOT-Regular"/>
          <w:color w:val="000000"/>
        </w:rPr>
        <w:tab/>
        <w:t>Elections</w:t>
      </w:r>
      <w:r w:rsidR="006D6968">
        <w:rPr>
          <w:rFonts w:ascii="DINOT-Regular" w:hAnsi="DINOT-Regular" w:cs="DINOT-Regular"/>
          <w:color w:val="000000"/>
        </w:rPr>
        <w:t xml:space="preserve"> </w:t>
      </w:r>
      <w:r w:rsidR="006D6968" w:rsidRPr="006D6968">
        <w:rPr>
          <w:rFonts w:ascii="DINOT-Regular" w:hAnsi="DINOT-Regular" w:cs="DINOT-Regular"/>
          <w:color w:val="000000"/>
        </w:rPr>
        <w:t>(selon les statuts =&gt; tous les 2 ans)</w:t>
      </w:r>
      <w:r>
        <w:rPr>
          <w:rFonts w:ascii="DINOT-Regular" w:hAnsi="DINOT-Regular" w:cs="DINOT-Regular"/>
          <w:color w:val="000000"/>
        </w:rPr>
        <w:t xml:space="preserve"> / </w:t>
      </w:r>
      <w:r>
        <w:rPr>
          <w:rFonts w:ascii="DINOT-Regular" w:hAnsi="DINOT-Regular" w:cs="DINOT-Regular"/>
          <w:color w:val="0000FF"/>
        </w:rPr>
        <w:t>Wahl</w:t>
      </w:r>
      <w:r w:rsidR="006D6968">
        <w:rPr>
          <w:rFonts w:ascii="DINOT-Regular" w:hAnsi="DINOT-Regular" w:cs="DINOT-Regular"/>
          <w:color w:val="0000FF"/>
        </w:rPr>
        <w:t xml:space="preserve"> </w:t>
      </w:r>
      <w:r w:rsidR="006D6968" w:rsidRPr="00B07767">
        <w:rPr>
          <w:rFonts w:ascii="DINOT-Regular" w:hAnsi="DINOT-Regular" w:cs="DINOT-Regular"/>
          <w:color w:val="0000FF"/>
        </w:rPr>
        <w:t>(</w:t>
      </w:r>
      <w:proofErr w:type="spellStart"/>
      <w:r w:rsidR="000E69FB" w:rsidRPr="00B07767">
        <w:rPr>
          <w:rFonts w:ascii="DINOT-Regular" w:hAnsi="DINOT-Regular" w:cs="DINOT-Regular"/>
          <w:color w:val="0000FF"/>
        </w:rPr>
        <w:t>gemäss</w:t>
      </w:r>
      <w:proofErr w:type="spellEnd"/>
      <w:r w:rsidR="000E69FB" w:rsidRPr="00B07767">
        <w:rPr>
          <w:rFonts w:ascii="DINOT-Regular" w:hAnsi="DINOT-Regular" w:cs="DINOT-Regular"/>
          <w:color w:val="0000FF"/>
        </w:rPr>
        <w:t xml:space="preserve"> </w:t>
      </w:r>
      <w:proofErr w:type="spellStart"/>
      <w:r w:rsidR="000E69FB" w:rsidRPr="00B07767">
        <w:rPr>
          <w:rFonts w:ascii="DINOT-Regular" w:hAnsi="DINOT-Regular" w:cs="DINOT-Regular"/>
          <w:color w:val="0000FF"/>
        </w:rPr>
        <w:t>Statuten</w:t>
      </w:r>
      <w:proofErr w:type="spellEnd"/>
      <w:r w:rsidR="006D6968" w:rsidRPr="00B07767">
        <w:rPr>
          <w:rFonts w:ascii="DINOT-Regular" w:hAnsi="DINOT-Regular" w:cs="DINOT-Regular"/>
          <w:color w:val="0000FF"/>
        </w:rPr>
        <w:t xml:space="preserve"> =&gt; </w:t>
      </w:r>
      <w:proofErr w:type="spellStart"/>
      <w:r w:rsidR="000E69FB" w:rsidRPr="00B07767">
        <w:rPr>
          <w:rFonts w:ascii="DINOT-Regular" w:hAnsi="DINOT-Regular" w:cs="DINOT-Regular"/>
          <w:color w:val="0000FF"/>
        </w:rPr>
        <w:t>alle</w:t>
      </w:r>
      <w:proofErr w:type="spellEnd"/>
      <w:r w:rsidR="000E69FB" w:rsidRPr="00B07767">
        <w:rPr>
          <w:rFonts w:ascii="DINOT-Regular" w:hAnsi="DINOT-Regular" w:cs="DINOT-Regular"/>
          <w:color w:val="0000FF"/>
        </w:rPr>
        <w:t xml:space="preserve"> 2 </w:t>
      </w:r>
      <w:proofErr w:type="spellStart"/>
      <w:r w:rsidR="000E69FB" w:rsidRPr="00B07767">
        <w:rPr>
          <w:rFonts w:ascii="DINOT-Regular" w:hAnsi="DINOT-Regular" w:cs="DINOT-Regular"/>
          <w:color w:val="0000FF"/>
        </w:rPr>
        <w:t>Jahre</w:t>
      </w:r>
      <w:proofErr w:type="spellEnd"/>
      <w:r w:rsidR="006D6968" w:rsidRPr="00B07767">
        <w:rPr>
          <w:rFonts w:ascii="DINOT-Regular" w:hAnsi="DINOT-Regular" w:cs="DINOT-Regular"/>
          <w:color w:val="0000FF"/>
        </w:rPr>
        <w:t>)</w:t>
      </w:r>
    </w:p>
    <w:p w:rsidR="003812C5" w:rsidRPr="008F7EC3" w:rsidRDefault="003812C5" w:rsidP="003812C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</w:rPr>
      </w:pPr>
      <w:r w:rsidRPr="008F7EC3">
        <w:rPr>
          <w:rFonts w:ascii="DINOT-Regular" w:hAnsi="DINOT-Regular" w:cs="DINOT-Regular"/>
        </w:rPr>
        <w:t>a)</w:t>
      </w:r>
      <w:r w:rsidRPr="008F7EC3">
        <w:rPr>
          <w:rFonts w:ascii="DINOT-Regular" w:hAnsi="DINOT-Regular" w:cs="DINOT-Regular"/>
        </w:rPr>
        <w:tab/>
        <w:t>Election des membres d</w:t>
      </w:r>
      <w:r w:rsidR="006D6968">
        <w:rPr>
          <w:rFonts w:ascii="DINOT-Regular" w:hAnsi="DINOT-Regular" w:cs="DINOT-Regular"/>
        </w:rPr>
        <w:t>u comité</w:t>
      </w:r>
    </w:p>
    <w:p w:rsidR="003812C5" w:rsidRPr="00D2006B" w:rsidRDefault="003812C5" w:rsidP="003812C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B07767">
        <w:rPr>
          <w:rFonts w:ascii="DINOT-Regular" w:hAnsi="DINOT-Regular" w:cs="DINOT-Regular"/>
          <w:color w:val="0000FF"/>
          <w:lang w:val="fr-CH"/>
        </w:rPr>
        <w:tab/>
      </w:r>
      <w:r w:rsidR="000E69FB" w:rsidRPr="00D2006B">
        <w:rPr>
          <w:rFonts w:ascii="DINOT-Regular" w:hAnsi="DINOT-Regular" w:cs="DINOT-Regular"/>
          <w:color w:val="0000FF"/>
          <w:lang w:val="de-CH"/>
        </w:rPr>
        <w:t>Wahl der Vorstandsmitglieder</w:t>
      </w:r>
    </w:p>
    <w:p w:rsidR="003812C5" w:rsidRPr="00B07767" w:rsidRDefault="003812C5" w:rsidP="003812C5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lang w:val="de-CH"/>
        </w:rPr>
      </w:pPr>
      <w:r w:rsidRPr="00B07767">
        <w:rPr>
          <w:rFonts w:ascii="DINOT-Regular" w:hAnsi="DINOT-Regular" w:cs="DINOT-Regular"/>
          <w:lang w:val="de-CH"/>
        </w:rPr>
        <w:t>b)</w:t>
      </w:r>
      <w:r w:rsidRPr="00B07767">
        <w:rPr>
          <w:rFonts w:ascii="DINOT-Regular" w:hAnsi="DINOT-Regular" w:cs="DINOT-Regular"/>
          <w:lang w:val="de-CH"/>
        </w:rPr>
        <w:tab/>
      </w:r>
      <w:proofErr w:type="spellStart"/>
      <w:r w:rsidRPr="00B07767">
        <w:rPr>
          <w:rFonts w:ascii="DINOT-Regular" w:hAnsi="DINOT-Regular" w:cs="DINOT-Regular"/>
          <w:lang w:val="de-CH"/>
        </w:rPr>
        <w:t>Election</w:t>
      </w:r>
      <w:proofErr w:type="spellEnd"/>
      <w:r w:rsidRPr="00B07767">
        <w:rPr>
          <w:rFonts w:ascii="DINOT-Regular" w:hAnsi="DINOT-Regular" w:cs="DINOT-Regular"/>
          <w:lang w:val="de-CH"/>
        </w:rPr>
        <w:t xml:space="preserve"> du </w:t>
      </w:r>
      <w:proofErr w:type="spellStart"/>
      <w:r w:rsidRPr="00B07767">
        <w:rPr>
          <w:rFonts w:ascii="DINOT-Regular" w:hAnsi="DINOT-Regular" w:cs="DINOT-Regular"/>
          <w:lang w:val="de-CH"/>
        </w:rPr>
        <w:t>Pré</w:t>
      </w:r>
      <w:r w:rsidR="006D6968" w:rsidRPr="00B07767">
        <w:rPr>
          <w:rFonts w:ascii="DINOT-Regular" w:hAnsi="DINOT-Regular" w:cs="DINOT-Regular"/>
          <w:lang w:val="de-CH"/>
        </w:rPr>
        <w:t>sident</w:t>
      </w:r>
      <w:proofErr w:type="spellEnd"/>
    </w:p>
    <w:p w:rsidR="003812C5" w:rsidRPr="006D6968" w:rsidRDefault="003812C5" w:rsidP="003812C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fr-CH"/>
        </w:rPr>
      </w:pPr>
      <w:r w:rsidRPr="00B07767">
        <w:rPr>
          <w:rFonts w:ascii="DINOT-Regular" w:hAnsi="DINOT-Regular" w:cs="DINOT-Regular"/>
          <w:color w:val="0000FF"/>
          <w:lang w:val="de-CH"/>
        </w:rPr>
        <w:tab/>
      </w:r>
      <w:r w:rsidRPr="006D6968">
        <w:rPr>
          <w:rFonts w:ascii="DINOT-Regular" w:hAnsi="DINOT-Regular" w:cs="DINOT-Regular"/>
          <w:color w:val="0000FF"/>
          <w:lang w:val="fr-CH"/>
        </w:rPr>
        <w:t>Wahl des</w:t>
      </w:r>
      <w:r w:rsidR="006D6968" w:rsidRPr="006D6968">
        <w:rPr>
          <w:rFonts w:ascii="DINOT-Regular" w:hAnsi="DINOT-Regular" w:cs="DINOT-Regular"/>
          <w:color w:val="0000FF"/>
          <w:lang w:val="fr-CH"/>
        </w:rPr>
        <w:t xml:space="preserve"> </w:t>
      </w:r>
      <w:proofErr w:type="spellStart"/>
      <w:r w:rsidR="006D6968" w:rsidRPr="006D6968">
        <w:rPr>
          <w:rFonts w:ascii="DINOT-Regular" w:hAnsi="DINOT-Regular" w:cs="DINOT-Regular"/>
          <w:color w:val="0000FF"/>
          <w:lang w:val="fr-CH"/>
        </w:rPr>
        <w:t>Präsidenten</w:t>
      </w:r>
      <w:proofErr w:type="spellEnd"/>
    </w:p>
    <w:p w:rsidR="008F7EC3" w:rsidRDefault="003812C5" w:rsidP="008F7EC3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>c</w:t>
      </w:r>
      <w:r w:rsidR="008F7EC3">
        <w:rPr>
          <w:rFonts w:ascii="DINOT-Regular" w:hAnsi="DINOT-Regular" w:cs="DINOT-Regular"/>
          <w:color w:val="000000"/>
        </w:rPr>
        <w:t xml:space="preserve">) </w:t>
      </w:r>
      <w:r w:rsidR="008F7EC3">
        <w:rPr>
          <w:rFonts w:ascii="DINOT-Regular" w:hAnsi="DINOT-Regular" w:cs="DINOT-Regular"/>
          <w:color w:val="000000"/>
        </w:rPr>
        <w:tab/>
        <w:t xml:space="preserve">Election de l’organe de </w:t>
      </w:r>
      <w:r w:rsidR="006D6968">
        <w:rPr>
          <w:rFonts w:ascii="DINOT-Regular" w:hAnsi="DINOT-Regular" w:cs="DINOT-Regular"/>
          <w:color w:val="000000"/>
        </w:rPr>
        <w:t>contrôle des comptes</w:t>
      </w:r>
    </w:p>
    <w:p w:rsidR="008F7EC3" w:rsidRPr="00B07767" w:rsidRDefault="006D6968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FF0000"/>
          <w:lang w:val="de-CH"/>
        </w:rPr>
      </w:pPr>
      <w:r w:rsidRPr="00B07767">
        <w:rPr>
          <w:rFonts w:ascii="DINOT-Regular" w:hAnsi="DINOT-Regular" w:cs="DINOT-Regular"/>
          <w:color w:val="0000FF"/>
          <w:lang w:val="fr-CH"/>
        </w:rPr>
        <w:t xml:space="preserve">      </w:t>
      </w:r>
      <w:r w:rsidR="000E69FB" w:rsidRPr="00D2006B">
        <w:rPr>
          <w:rFonts w:ascii="DINOT-Regular" w:hAnsi="DINOT-Regular" w:cs="DINOT-Regular"/>
          <w:color w:val="0000FF"/>
          <w:lang w:val="de-CH"/>
        </w:rPr>
        <w:t>Wahl der Revisionsstelle</w:t>
      </w:r>
    </w:p>
    <w:p w:rsidR="00F70F59" w:rsidRPr="00B07767" w:rsidRDefault="00F70F59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</w:p>
    <w:p w:rsidR="008F7EC3" w:rsidRPr="00B07767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de-CH"/>
        </w:rPr>
      </w:pPr>
      <w:r w:rsidRPr="00B07767">
        <w:rPr>
          <w:rFonts w:ascii="DINOT-Regular" w:hAnsi="DINOT-Regular" w:cs="DINOT-Regular"/>
          <w:color w:val="000000"/>
          <w:lang w:val="de-CH"/>
        </w:rPr>
        <w:t xml:space="preserve">9. </w:t>
      </w:r>
      <w:r w:rsidRPr="00B07767">
        <w:rPr>
          <w:rFonts w:ascii="DINOT-Regular" w:hAnsi="DINOT-Regular" w:cs="DINOT-Regular"/>
          <w:color w:val="000000"/>
          <w:lang w:val="de-CH"/>
        </w:rPr>
        <w:tab/>
        <w:t xml:space="preserve">Demandes / </w:t>
      </w:r>
      <w:r w:rsidRPr="00B07767">
        <w:rPr>
          <w:rFonts w:ascii="DINOT-Regular" w:hAnsi="DINOT-Regular" w:cs="DINOT-Regular"/>
          <w:color w:val="0000FF"/>
          <w:lang w:val="de-CH"/>
        </w:rPr>
        <w:t>Anträge</w:t>
      </w:r>
    </w:p>
    <w:p w:rsidR="006D6968" w:rsidRPr="00B07767" w:rsidRDefault="006D6968" w:rsidP="00A27672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000000"/>
          <w:lang w:val="de-CH"/>
        </w:rPr>
      </w:pPr>
      <w:r w:rsidRPr="00B07767">
        <w:rPr>
          <w:rFonts w:ascii="DINOT-Regular" w:hAnsi="DINOT-Regular" w:cs="DINOT-Regular"/>
          <w:color w:val="000000"/>
          <w:lang w:val="de-CH"/>
        </w:rPr>
        <w:t xml:space="preserve">a) Demandes du comité / </w:t>
      </w:r>
      <w:r w:rsidR="000E69FB" w:rsidRPr="00B07767">
        <w:rPr>
          <w:rFonts w:ascii="DINOT-Regular" w:hAnsi="DINOT-Regular" w:cs="DINOT-Regular"/>
          <w:color w:val="0000FF"/>
          <w:lang w:val="de-CH"/>
        </w:rPr>
        <w:t>Anträge des Vorstands</w:t>
      </w:r>
    </w:p>
    <w:p w:rsidR="00A27672" w:rsidRPr="00A27672" w:rsidRDefault="00F70F59" w:rsidP="00A27672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0000FF"/>
          <w:lang w:val="de-CH"/>
        </w:rPr>
      </w:pPr>
      <w:r>
        <w:rPr>
          <w:rFonts w:ascii="DINOT-Regular" w:hAnsi="DINOT-Regular" w:cs="DINOT-Regular"/>
          <w:color w:val="000000"/>
          <w:lang w:val="de-CH"/>
        </w:rPr>
        <w:t xml:space="preserve">b) </w:t>
      </w:r>
      <w:proofErr w:type="spellStart"/>
      <w:r w:rsidR="00A27672" w:rsidRPr="00A27672">
        <w:rPr>
          <w:rFonts w:ascii="DINOT-Regular" w:hAnsi="DINOT-Regular" w:cs="DINOT-Regular"/>
          <w:color w:val="000000"/>
          <w:lang w:val="de-CH"/>
        </w:rPr>
        <w:t>Autres</w:t>
      </w:r>
      <w:proofErr w:type="spellEnd"/>
      <w:r w:rsidR="00A27672" w:rsidRPr="00A27672">
        <w:rPr>
          <w:rFonts w:ascii="DINOT-Regular" w:hAnsi="DINOT-Regular" w:cs="DINOT-Regular"/>
          <w:color w:val="000000"/>
          <w:lang w:val="de-CH"/>
        </w:rPr>
        <w:t xml:space="preserve"> </w:t>
      </w:r>
      <w:proofErr w:type="spellStart"/>
      <w:r w:rsidR="00A27672" w:rsidRPr="00A27672">
        <w:rPr>
          <w:rFonts w:ascii="DINOT-Regular" w:hAnsi="DINOT-Regular" w:cs="DINOT-Regular"/>
          <w:color w:val="000000"/>
          <w:lang w:val="de-CH"/>
        </w:rPr>
        <w:t>demandes</w:t>
      </w:r>
      <w:proofErr w:type="spellEnd"/>
      <w:r w:rsidR="00A27672" w:rsidRPr="00A27672">
        <w:rPr>
          <w:rFonts w:ascii="DINOT-Regular" w:hAnsi="DINOT-Regular" w:cs="DINOT-Regular"/>
          <w:color w:val="000000"/>
          <w:lang w:val="de-CH"/>
        </w:rPr>
        <w:t xml:space="preserve"> / </w:t>
      </w:r>
      <w:r w:rsidR="00A27672" w:rsidRPr="00A27672">
        <w:rPr>
          <w:rFonts w:ascii="DINOT-Regular" w:hAnsi="DINOT-Regular" w:cs="DINOT-Regular"/>
          <w:color w:val="0000FF"/>
          <w:lang w:val="de-CH"/>
        </w:rPr>
        <w:t>Andere Anträge</w:t>
      </w:r>
    </w:p>
    <w:p w:rsidR="008F7EC3" w:rsidRDefault="008F7EC3" w:rsidP="00597041">
      <w:pPr>
        <w:tabs>
          <w:tab w:val="left" w:pos="284"/>
        </w:tabs>
        <w:ind w:right="-2"/>
        <w:rPr>
          <w:rFonts w:ascii="DINOT-Regular" w:hAnsi="DINOT-Regular" w:cs="DINOT-Regular"/>
          <w:color w:val="000000"/>
          <w:sz w:val="10"/>
          <w:szCs w:val="10"/>
          <w:lang w:val="de-CH"/>
        </w:rPr>
      </w:pPr>
    </w:p>
    <w:p w:rsidR="00A27672" w:rsidRPr="00A27672" w:rsidRDefault="00A27672" w:rsidP="008F7EC3">
      <w:pPr>
        <w:tabs>
          <w:tab w:val="left" w:pos="284"/>
        </w:tabs>
        <w:ind w:left="284" w:right="-2" w:hanging="284"/>
        <w:rPr>
          <w:rFonts w:ascii="DINOT-Regular" w:hAnsi="DINOT-Regular" w:cs="DINOT-Regular"/>
          <w:color w:val="000000"/>
          <w:sz w:val="10"/>
          <w:szCs w:val="10"/>
          <w:lang w:val="de-CH"/>
        </w:rPr>
      </w:pPr>
    </w:p>
    <w:p w:rsidR="00E2332A" w:rsidRPr="001E5156" w:rsidRDefault="008F7EC3" w:rsidP="001E5156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  <w:r w:rsidRPr="008F7EC3">
        <w:rPr>
          <w:rFonts w:ascii="DINOT-Regular" w:hAnsi="DINOT-Regular" w:cs="DINOT-Regular"/>
          <w:color w:val="000000"/>
          <w:lang w:val="de-CH"/>
        </w:rPr>
        <w:t xml:space="preserve">10. Divers / </w:t>
      </w:r>
      <w:r w:rsidRPr="00597041">
        <w:rPr>
          <w:rFonts w:ascii="DINOT-Regular" w:hAnsi="DINOT-Regular" w:cs="DINOT-Regular"/>
          <w:color w:val="0000FF"/>
          <w:lang w:val="de-CH"/>
        </w:rPr>
        <w:t>Verschiedenes</w:t>
      </w:r>
    </w:p>
    <w:sectPr w:rsidR="00E2332A" w:rsidRPr="001E5156" w:rsidSect="00CB016B">
      <w:headerReference w:type="default" r:id="rId7"/>
      <w:footerReference w:type="default" r:id="rId8"/>
      <w:pgSz w:w="11906" w:h="16838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C7A" w:rsidRDefault="00AA5C7A">
      <w:r>
        <w:separator/>
      </w:r>
    </w:p>
  </w:endnote>
  <w:endnote w:type="continuationSeparator" w:id="0">
    <w:p w:rsidR="00AA5C7A" w:rsidRDefault="00AA5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OT-Regular">
    <w:altName w:val="Calibri"/>
    <w:panose1 w:val="020105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panose1 w:val="00000000000000000000"/>
    <w:charset w:val="00"/>
    <w:family w:val="roman"/>
    <w:notTrueType/>
    <w:pitch w:val="default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Bold">
    <w:altName w:val="Calibri"/>
    <w:panose1 w:val="020108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02" w:rsidRPr="00EB5BDF" w:rsidRDefault="006D6968" w:rsidP="00CB016B">
    <w:pPr>
      <w:pStyle w:val="Pieddepage"/>
      <w:jc w:val="right"/>
      <w:rPr>
        <w:rFonts w:ascii="DINOT-Regular" w:hAnsi="DINOT-Regular"/>
        <w:sz w:val="16"/>
        <w:szCs w:val="16"/>
        <w:lang w:val="fr-CH"/>
      </w:rPr>
    </w:pPr>
    <w:r>
      <w:rPr>
        <w:rFonts w:ascii="DINOT-Regular" w:hAnsi="DINOT-Regular"/>
        <w:sz w:val="16"/>
        <w:szCs w:val="16"/>
        <w:lang w:val="fr-CH"/>
      </w:rPr>
      <w:t>Nez Rouge Suisse, 02.03.2017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C7A" w:rsidRDefault="00AA5C7A">
      <w:r>
        <w:separator/>
      </w:r>
    </w:p>
  </w:footnote>
  <w:footnote w:type="continuationSeparator" w:id="0">
    <w:p w:rsidR="00AA5C7A" w:rsidRDefault="00AA5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02" w:rsidRDefault="006D6968" w:rsidP="00504ABF">
    <w:pPr>
      <w:pStyle w:val="En-tte"/>
      <w:tabs>
        <w:tab w:val="left" w:pos="2127"/>
      </w:tabs>
      <w:spacing w:line="200" w:lineRule="atLeast"/>
      <w:rPr>
        <w:rFonts w:ascii="DINOT-Regular" w:hAnsi="DINOT-Regular"/>
        <w:color w:val="808080"/>
        <w:sz w:val="16"/>
        <w:szCs w:val="16"/>
      </w:rPr>
    </w:pPr>
    <w:r>
      <w:rPr>
        <w:rFonts w:ascii="DINOT-Regular" w:hAnsi="DINOT-Regular"/>
        <w:color w:val="808080"/>
        <w:sz w:val="16"/>
        <w:szCs w:val="16"/>
      </w:rPr>
      <w:t>Nez Rouge</w:t>
    </w:r>
  </w:p>
  <w:p w:rsidR="006D6968" w:rsidRPr="006D6968" w:rsidRDefault="006D6968" w:rsidP="00504ABF">
    <w:pPr>
      <w:pStyle w:val="En-tte"/>
      <w:tabs>
        <w:tab w:val="left" w:pos="2127"/>
      </w:tabs>
      <w:spacing w:line="200" w:lineRule="atLeast"/>
      <w:rPr>
        <w:rFonts w:ascii="DINOT-Regular" w:hAnsi="DINOT-Regular"/>
        <w:color w:val="808080"/>
        <w:sz w:val="16"/>
        <w:szCs w:val="16"/>
      </w:rPr>
    </w:pPr>
    <w:r>
      <w:rPr>
        <w:rFonts w:ascii="DINOT-Regular" w:hAnsi="DINOT-Regular"/>
        <w:color w:val="808080"/>
        <w:sz w:val="16"/>
        <w:szCs w:val="16"/>
      </w:rPr>
      <w:t>Section : _______________</w:t>
    </w:r>
  </w:p>
  <w:p w:rsidR="00E77C02" w:rsidRPr="009C69AC" w:rsidRDefault="00E77C02" w:rsidP="00504ABF">
    <w:pPr>
      <w:pStyle w:val="En-tte"/>
      <w:tabs>
        <w:tab w:val="left" w:pos="2127"/>
      </w:tabs>
      <w:rPr>
        <w:rFonts w:ascii="DINOT-Regular" w:hAnsi="DINOT-Regul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54EB39"/>
    <w:multiLevelType w:val="hybridMultilevel"/>
    <w:tmpl w:val="5CD7FB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4940A1"/>
    <w:multiLevelType w:val="hybridMultilevel"/>
    <w:tmpl w:val="566E159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755FB3"/>
    <w:multiLevelType w:val="hybridMultilevel"/>
    <w:tmpl w:val="4352275C"/>
    <w:lvl w:ilvl="0" w:tplc="5A307880">
      <w:start w:val="29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7A63"/>
    <w:multiLevelType w:val="hybridMultilevel"/>
    <w:tmpl w:val="D48EC848"/>
    <w:lvl w:ilvl="0" w:tplc="08C6E4B8">
      <w:start w:val="1"/>
      <w:numFmt w:val="lowerLetter"/>
      <w:lvlText w:val="%1)"/>
      <w:lvlJc w:val="left"/>
      <w:pPr>
        <w:tabs>
          <w:tab w:val="num" w:pos="2424"/>
        </w:tabs>
        <w:ind w:left="2424" w:hanging="360"/>
      </w:pPr>
      <w:rPr>
        <w:rFonts w:ascii="DINOT-Regular" w:eastAsia="Times New Roman" w:hAnsi="DINOT-Regular" w:cs="DINOT-Regular"/>
      </w:rPr>
    </w:lvl>
    <w:lvl w:ilvl="1" w:tplc="040C0019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</w:lvl>
    <w:lvl w:ilvl="2" w:tplc="CC1282E4">
      <w:start w:val="1"/>
      <w:numFmt w:val="lowerLetter"/>
      <w:lvlText w:val="%3)"/>
      <w:lvlJc w:val="left"/>
      <w:pPr>
        <w:tabs>
          <w:tab w:val="num" w:pos="4044"/>
        </w:tabs>
        <w:ind w:left="4044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</w:lvl>
  </w:abstractNum>
  <w:abstractNum w:abstractNumId="4" w15:restartNumberingAfterBreak="0">
    <w:nsid w:val="3AD1162F"/>
    <w:multiLevelType w:val="hybridMultilevel"/>
    <w:tmpl w:val="DCC400A6"/>
    <w:lvl w:ilvl="0" w:tplc="21D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de-CH"/>
      </w:rPr>
    </w:lvl>
    <w:lvl w:ilvl="1" w:tplc="368AA1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61DE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40688"/>
    <w:multiLevelType w:val="hybridMultilevel"/>
    <w:tmpl w:val="9128509C"/>
    <w:lvl w:ilvl="0" w:tplc="D34203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94C47"/>
    <w:multiLevelType w:val="hybridMultilevel"/>
    <w:tmpl w:val="B5DC6038"/>
    <w:lvl w:ilvl="0" w:tplc="981606CE">
      <w:start w:val="1"/>
      <w:numFmt w:val="lowerLetter"/>
      <w:lvlText w:val="%1)"/>
      <w:lvlJc w:val="left"/>
      <w:pPr>
        <w:ind w:left="1068" w:hanging="360"/>
      </w:pPr>
      <w:rPr>
        <w:rFonts w:ascii="DINOT-Regular" w:eastAsia="Times New Roman" w:hAnsi="DINOT-Regular" w:cs="DINOT-Regular"/>
      </w:rPr>
    </w:lvl>
    <w:lvl w:ilvl="1" w:tplc="100C0019" w:tentative="1">
      <w:start w:val="1"/>
      <w:numFmt w:val="lowerLetter"/>
      <w:lvlText w:val="%2."/>
      <w:lvlJc w:val="left"/>
      <w:pPr>
        <w:ind w:left="1788" w:hanging="360"/>
      </w:pPr>
    </w:lvl>
    <w:lvl w:ilvl="2" w:tplc="100C001B" w:tentative="1">
      <w:start w:val="1"/>
      <w:numFmt w:val="lowerRoman"/>
      <w:lvlText w:val="%3."/>
      <w:lvlJc w:val="right"/>
      <w:pPr>
        <w:ind w:left="2508" w:hanging="180"/>
      </w:pPr>
    </w:lvl>
    <w:lvl w:ilvl="3" w:tplc="100C000F" w:tentative="1">
      <w:start w:val="1"/>
      <w:numFmt w:val="decimal"/>
      <w:lvlText w:val="%4."/>
      <w:lvlJc w:val="left"/>
      <w:pPr>
        <w:ind w:left="3228" w:hanging="360"/>
      </w:pPr>
    </w:lvl>
    <w:lvl w:ilvl="4" w:tplc="100C0019" w:tentative="1">
      <w:start w:val="1"/>
      <w:numFmt w:val="lowerLetter"/>
      <w:lvlText w:val="%5."/>
      <w:lvlJc w:val="left"/>
      <w:pPr>
        <w:ind w:left="3948" w:hanging="360"/>
      </w:pPr>
    </w:lvl>
    <w:lvl w:ilvl="5" w:tplc="100C001B" w:tentative="1">
      <w:start w:val="1"/>
      <w:numFmt w:val="lowerRoman"/>
      <w:lvlText w:val="%6."/>
      <w:lvlJc w:val="right"/>
      <w:pPr>
        <w:ind w:left="4668" w:hanging="180"/>
      </w:pPr>
    </w:lvl>
    <w:lvl w:ilvl="6" w:tplc="100C000F" w:tentative="1">
      <w:start w:val="1"/>
      <w:numFmt w:val="decimal"/>
      <w:lvlText w:val="%7."/>
      <w:lvlJc w:val="left"/>
      <w:pPr>
        <w:ind w:left="5388" w:hanging="360"/>
      </w:pPr>
    </w:lvl>
    <w:lvl w:ilvl="7" w:tplc="100C0019" w:tentative="1">
      <w:start w:val="1"/>
      <w:numFmt w:val="lowerLetter"/>
      <w:lvlText w:val="%8."/>
      <w:lvlJc w:val="left"/>
      <w:pPr>
        <w:ind w:left="6108" w:hanging="360"/>
      </w:pPr>
    </w:lvl>
    <w:lvl w:ilvl="8" w:tplc="10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0727E65"/>
    <w:multiLevelType w:val="hybridMultilevel"/>
    <w:tmpl w:val="88B632E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0E3D17"/>
    <w:multiLevelType w:val="hybridMultilevel"/>
    <w:tmpl w:val="B8AE861C"/>
    <w:lvl w:ilvl="0" w:tplc="A132A3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B48A1"/>
    <w:multiLevelType w:val="hybridMultilevel"/>
    <w:tmpl w:val="056A0BA8"/>
    <w:lvl w:ilvl="0" w:tplc="9CA4B3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585FA0"/>
    <w:multiLevelType w:val="hybridMultilevel"/>
    <w:tmpl w:val="A3464F54"/>
    <w:lvl w:ilvl="0" w:tplc="23FE50F8">
      <w:start w:val="544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007F9"/>
    <w:multiLevelType w:val="hybridMultilevel"/>
    <w:tmpl w:val="2880272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F697C"/>
    <w:multiLevelType w:val="hybridMultilevel"/>
    <w:tmpl w:val="E9144512"/>
    <w:lvl w:ilvl="0" w:tplc="832CBFF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EF3EBF"/>
    <w:multiLevelType w:val="hybridMultilevel"/>
    <w:tmpl w:val="5E8C9294"/>
    <w:lvl w:ilvl="0" w:tplc="85C44040">
      <w:start w:val="12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DINOT-Regular" w:eastAsia="Times New Roman" w:hAnsi="DINOT-Regular" w:cs="DINOT-Regular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4" w15:restartNumberingAfterBreak="0">
    <w:nsid w:val="7C663516"/>
    <w:multiLevelType w:val="hybridMultilevel"/>
    <w:tmpl w:val="B5DC6038"/>
    <w:lvl w:ilvl="0" w:tplc="981606CE">
      <w:start w:val="1"/>
      <w:numFmt w:val="lowerLetter"/>
      <w:lvlText w:val="%1)"/>
      <w:lvlJc w:val="left"/>
      <w:pPr>
        <w:ind w:left="1068" w:hanging="360"/>
      </w:pPr>
      <w:rPr>
        <w:rFonts w:ascii="DINOT-Regular" w:eastAsia="Times New Roman" w:hAnsi="DINOT-Regular" w:cs="DINOT-Regular"/>
      </w:rPr>
    </w:lvl>
    <w:lvl w:ilvl="1" w:tplc="100C0019" w:tentative="1">
      <w:start w:val="1"/>
      <w:numFmt w:val="lowerLetter"/>
      <w:lvlText w:val="%2."/>
      <w:lvlJc w:val="left"/>
      <w:pPr>
        <w:ind w:left="1788" w:hanging="360"/>
      </w:pPr>
    </w:lvl>
    <w:lvl w:ilvl="2" w:tplc="100C001B" w:tentative="1">
      <w:start w:val="1"/>
      <w:numFmt w:val="lowerRoman"/>
      <w:lvlText w:val="%3."/>
      <w:lvlJc w:val="right"/>
      <w:pPr>
        <w:ind w:left="2508" w:hanging="180"/>
      </w:pPr>
    </w:lvl>
    <w:lvl w:ilvl="3" w:tplc="100C000F" w:tentative="1">
      <w:start w:val="1"/>
      <w:numFmt w:val="decimal"/>
      <w:lvlText w:val="%4."/>
      <w:lvlJc w:val="left"/>
      <w:pPr>
        <w:ind w:left="3228" w:hanging="360"/>
      </w:pPr>
    </w:lvl>
    <w:lvl w:ilvl="4" w:tplc="100C0019" w:tentative="1">
      <w:start w:val="1"/>
      <w:numFmt w:val="lowerLetter"/>
      <w:lvlText w:val="%5."/>
      <w:lvlJc w:val="left"/>
      <w:pPr>
        <w:ind w:left="3948" w:hanging="360"/>
      </w:pPr>
    </w:lvl>
    <w:lvl w:ilvl="5" w:tplc="100C001B" w:tentative="1">
      <w:start w:val="1"/>
      <w:numFmt w:val="lowerRoman"/>
      <w:lvlText w:val="%6."/>
      <w:lvlJc w:val="right"/>
      <w:pPr>
        <w:ind w:left="4668" w:hanging="180"/>
      </w:pPr>
    </w:lvl>
    <w:lvl w:ilvl="6" w:tplc="100C000F" w:tentative="1">
      <w:start w:val="1"/>
      <w:numFmt w:val="decimal"/>
      <w:lvlText w:val="%7."/>
      <w:lvlJc w:val="left"/>
      <w:pPr>
        <w:ind w:left="5388" w:hanging="360"/>
      </w:pPr>
    </w:lvl>
    <w:lvl w:ilvl="7" w:tplc="100C0019" w:tentative="1">
      <w:start w:val="1"/>
      <w:numFmt w:val="lowerLetter"/>
      <w:lvlText w:val="%8."/>
      <w:lvlJc w:val="left"/>
      <w:pPr>
        <w:ind w:left="6108" w:hanging="360"/>
      </w:pPr>
    </w:lvl>
    <w:lvl w:ilvl="8" w:tplc="10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3"/>
  </w:num>
  <w:num w:numId="11">
    <w:abstractNumId w:val="0"/>
  </w:num>
  <w:num w:numId="12">
    <w:abstractNumId w:val="14"/>
  </w:num>
  <w:num w:numId="13">
    <w:abstractNumId w:val="6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0A"/>
    <w:rsid w:val="00002040"/>
    <w:rsid w:val="0000294A"/>
    <w:rsid w:val="0000295E"/>
    <w:rsid w:val="00003125"/>
    <w:rsid w:val="0000336D"/>
    <w:rsid w:val="00003479"/>
    <w:rsid w:val="000039A5"/>
    <w:rsid w:val="00006123"/>
    <w:rsid w:val="0000708F"/>
    <w:rsid w:val="00007B02"/>
    <w:rsid w:val="00007FCA"/>
    <w:rsid w:val="0001050C"/>
    <w:rsid w:val="00010C45"/>
    <w:rsid w:val="000118A4"/>
    <w:rsid w:val="000122BA"/>
    <w:rsid w:val="0001291B"/>
    <w:rsid w:val="0001476C"/>
    <w:rsid w:val="00015B63"/>
    <w:rsid w:val="0002057B"/>
    <w:rsid w:val="00020B15"/>
    <w:rsid w:val="00021017"/>
    <w:rsid w:val="000210B9"/>
    <w:rsid w:val="0002151C"/>
    <w:rsid w:val="000222F0"/>
    <w:rsid w:val="00022CD2"/>
    <w:rsid w:val="00022F92"/>
    <w:rsid w:val="00023548"/>
    <w:rsid w:val="00023E20"/>
    <w:rsid w:val="00024891"/>
    <w:rsid w:val="00025691"/>
    <w:rsid w:val="00026524"/>
    <w:rsid w:val="00026C9B"/>
    <w:rsid w:val="000304EE"/>
    <w:rsid w:val="00030BC2"/>
    <w:rsid w:val="00031456"/>
    <w:rsid w:val="00031F41"/>
    <w:rsid w:val="000326E3"/>
    <w:rsid w:val="00033DC0"/>
    <w:rsid w:val="00034740"/>
    <w:rsid w:val="00034F4C"/>
    <w:rsid w:val="00034FA8"/>
    <w:rsid w:val="00036641"/>
    <w:rsid w:val="00037F12"/>
    <w:rsid w:val="000409D1"/>
    <w:rsid w:val="00040B67"/>
    <w:rsid w:val="000421AE"/>
    <w:rsid w:val="00042288"/>
    <w:rsid w:val="00042669"/>
    <w:rsid w:val="00042E14"/>
    <w:rsid w:val="00046790"/>
    <w:rsid w:val="00046AC0"/>
    <w:rsid w:val="00047390"/>
    <w:rsid w:val="000476FB"/>
    <w:rsid w:val="00047F0E"/>
    <w:rsid w:val="0005090E"/>
    <w:rsid w:val="00050D89"/>
    <w:rsid w:val="0005122C"/>
    <w:rsid w:val="0005315E"/>
    <w:rsid w:val="000542C9"/>
    <w:rsid w:val="000543C4"/>
    <w:rsid w:val="00054435"/>
    <w:rsid w:val="00055400"/>
    <w:rsid w:val="00055A81"/>
    <w:rsid w:val="0005673D"/>
    <w:rsid w:val="0006180C"/>
    <w:rsid w:val="000619CA"/>
    <w:rsid w:val="00062449"/>
    <w:rsid w:val="00062B2B"/>
    <w:rsid w:val="000659B1"/>
    <w:rsid w:val="00066EFB"/>
    <w:rsid w:val="00067F87"/>
    <w:rsid w:val="000710D3"/>
    <w:rsid w:val="00071185"/>
    <w:rsid w:val="00071A55"/>
    <w:rsid w:val="00072640"/>
    <w:rsid w:val="0007272C"/>
    <w:rsid w:val="00072BAD"/>
    <w:rsid w:val="000734E4"/>
    <w:rsid w:val="00074002"/>
    <w:rsid w:val="00074D35"/>
    <w:rsid w:val="000761D1"/>
    <w:rsid w:val="00076307"/>
    <w:rsid w:val="00076FE8"/>
    <w:rsid w:val="00077CA2"/>
    <w:rsid w:val="00080BA6"/>
    <w:rsid w:val="000828D1"/>
    <w:rsid w:val="00084047"/>
    <w:rsid w:val="000843D3"/>
    <w:rsid w:val="00084E43"/>
    <w:rsid w:val="00085696"/>
    <w:rsid w:val="00085760"/>
    <w:rsid w:val="00085F3E"/>
    <w:rsid w:val="000865B6"/>
    <w:rsid w:val="00086631"/>
    <w:rsid w:val="000878B8"/>
    <w:rsid w:val="00087FDD"/>
    <w:rsid w:val="000902CA"/>
    <w:rsid w:val="00090468"/>
    <w:rsid w:val="00090CD1"/>
    <w:rsid w:val="00090FA4"/>
    <w:rsid w:val="0009213E"/>
    <w:rsid w:val="00094102"/>
    <w:rsid w:val="00094A78"/>
    <w:rsid w:val="00094DA2"/>
    <w:rsid w:val="000961C6"/>
    <w:rsid w:val="00096638"/>
    <w:rsid w:val="00096726"/>
    <w:rsid w:val="000A1A0A"/>
    <w:rsid w:val="000A3997"/>
    <w:rsid w:val="000A3DE7"/>
    <w:rsid w:val="000A6A52"/>
    <w:rsid w:val="000A76CA"/>
    <w:rsid w:val="000B1FCD"/>
    <w:rsid w:val="000B39EE"/>
    <w:rsid w:val="000B3FC7"/>
    <w:rsid w:val="000B52F1"/>
    <w:rsid w:val="000B5517"/>
    <w:rsid w:val="000B5546"/>
    <w:rsid w:val="000B5962"/>
    <w:rsid w:val="000B5AB8"/>
    <w:rsid w:val="000B6104"/>
    <w:rsid w:val="000B63EE"/>
    <w:rsid w:val="000B6812"/>
    <w:rsid w:val="000B6F39"/>
    <w:rsid w:val="000B7509"/>
    <w:rsid w:val="000B760A"/>
    <w:rsid w:val="000B7B46"/>
    <w:rsid w:val="000C0152"/>
    <w:rsid w:val="000C1463"/>
    <w:rsid w:val="000C275F"/>
    <w:rsid w:val="000C3211"/>
    <w:rsid w:val="000C3315"/>
    <w:rsid w:val="000C3EE9"/>
    <w:rsid w:val="000C540A"/>
    <w:rsid w:val="000C55AD"/>
    <w:rsid w:val="000D0639"/>
    <w:rsid w:val="000D0C9D"/>
    <w:rsid w:val="000D11CC"/>
    <w:rsid w:val="000D2072"/>
    <w:rsid w:val="000D2B4E"/>
    <w:rsid w:val="000D5A92"/>
    <w:rsid w:val="000D5BB6"/>
    <w:rsid w:val="000D5FDE"/>
    <w:rsid w:val="000D6439"/>
    <w:rsid w:val="000D717D"/>
    <w:rsid w:val="000D782B"/>
    <w:rsid w:val="000D7D2B"/>
    <w:rsid w:val="000E0F00"/>
    <w:rsid w:val="000E1275"/>
    <w:rsid w:val="000E1722"/>
    <w:rsid w:val="000E1871"/>
    <w:rsid w:val="000E2B1D"/>
    <w:rsid w:val="000E3979"/>
    <w:rsid w:val="000E44A8"/>
    <w:rsid w:val="000E69FB"/>
    <w:rsid w:val="000F0A0D"/>
    <w:rsid w:val="000F24D1"/>
    <w:rsid w:val="000F3575"/>
    <w:rsid w:val="000F41E0"/>
    <w:rsid w:val="000F45A1"/>
    <w:rsid w:val="000F51B2"/>
    <w:rsid w:val="000F6132"/>
    <w:rsid w:val="000F7271"/>
    <w:rsid w:val="000F7308"/>
    <w:rsid w:val="00100FE9"/>
    <w:rsid w:val="00102EA6"/>
    <w:rsid w:val="00103426"/>
    <w:rsid w:val="0010343E"/>
    <w:rsid w:val="00103D22"/>
    <w:rsid w:val="0010455D"/>
    <w:rsid w:val="001055BC"/>
    <w:rsid w:val="00105770"/>
    <w:rsid w:val="001079C4"/>
    <w:rsid w:val="001101AA"/>
    <w:rsid w:val="0011022A"/>
    <w:rsid w:val="00111B8A"/>
    <w:rsid w:val="001126A9"/>
    <w:rsid w:val="001153C9"/>
    <w:rsid w:val="00116A42"/>
    <w:rsid w:val="00116CB0"/>
    <w:rsid w:val="00120A75"/>
    <w:rsid w:val="00121294"/>
    <w:rsid w:val="001229E0"/>
    <w:rsid w:val="00122E5C"/>
    <w:rsid w:val="0012381F"/>
    <w:rsid w:val="0012414E"/>
    <w:rsid w:val="00125424"/>
    <w:rsid w:val="00125476"/>
    <w:rsid w:val="0012562D"/>
    <w:rsid w:val="00125D47"/>
    <w:rsid w:val="00126528"/>
    <w:rsid w:val="00127981"/>
    <w:rsid w:val="001300F0"/>
    <w:rsid w:val="001301A7"/>
    <w:rsid w:val="00131D51"/>
    <w:rsid w:val="0013215F"/>
    <w:rsid w:val="00134912"/>
    <w:rsid w:val="00135C8B"/>
    <w:rsid w:val="001375B0"/>
    <w:rsid w:val="00137D9F"/>
    <w:rsid w:val="00140A14"/>
    <w:rsid w:val="001420C9"/>
    <w:rsid w:val="0014313F"/>
    <w:rsid w:val="00143394"/>
    <w:rsid w:val="001434A8"/>
    <w:rsid w:val="0014395B"/>
    <w:rsid w:val="00143FC3"/>
    <w:rsid w:val="00144456"/>
    <w:rsid w:val="00144674"/>
    <w:rsid w:val="0014600E"/>
    <w:rsid w:val="0014642B"/>
    <w:rsid w:val="0015093B"/>
    <w:rsid w:val="00150E0D"/>
    <w:rsid w:val="001521CE"/>
    <w:rsid w:val="001524C0"/>
    <w:rsid w:val="0015294B"/>
    <w:rsid w:val="00153191"/>
    <w:rsid w:val="00153344"/>
    <w:rsid w:val="00153942"/>
    <w:rsid w:val="00153CB7"/>
    <w:rsid w:val="00154A3B"/>
    <w:rsid w:val="00154FD1"/>
    <w:rsid w:val="001553C7"/>
    <w:rsid w:val="00156408"/>
    <w:rsid w:val="00160310"/>
    <w:rsid w:val="00160700"/>
    <w:rsid w:val="00160EFA"/>
    <w:rsid w:val="0016151D"/>
    <w:rsid w:val="00161793"/>
    <w:rsid w:val="00161961"/>
    <w:rsid w:val="00161B83"/>
    <w:rsid w:val="001628DF"/>
    <w:rsid w:val="0016325D"/>
    <w:rsid w:val="0016346E"/>
    <w:rsid w:val="00164300"/>
    <w:rsid w:val="00164BBC"/>
    <w:rsid w:val="00165CBA"/>
    <w:rsid w:val="00165D8E"/>
    <w:rsid w:val="00166263"/>
    <w:rsid w:val="001668B3"/>
    <w:rsid w:val="001674EA"/>
    <w:rsid w:val="0016786C"/>
    <w:rsid w:val="00167EFF"/>
    <w:rsid w:val="00170083"/>
    <w:rsid w:val="00170265"/>
    <w:rsid w:val="0017117C"/>
    <w:rsid w:val="00172A1D"/>
    <w:rsid w:val="00172BBB"/>
    <w:rsid w:val="00172FDE"/>
    <w:rsid w:val="00173513"/>
    <w:rsid w:val="00173BD2"/>
    <w:rsid w:val="00173CA1"/>
    <w:rsid w:val="00173ED9"/>
    <w:rsid w:val="00175086"/>
    <w:rsid w:val="00175CDF"/>
    <w:rsid w:val="00176959"/>
    <w:rsid w:val="001773FF"/>
    <w:rsid w:val="00180BA2"/>
    <w:rsid w:val="001826E0"/>
    <w:rsid w:val="00182834"/>
    <w:rsid w:val="001837B9"/>
    <w:rsid w:val="0018398A"/>
    <w:rsid w:val="00184191"/>
    <w:rsid w:val="00184EF7"/>
    <w:rsid w:val="00184F96"/>
    <w:rsid w:val="00186516"/>
    <w:rsid w:val="00187520"/>
    <w:rsid w:val="0019203D"/>
    <w:rsid w:val="001922D6"/>
    <w:rsid w:val="00192373"/>
    <w:rsid w:val="00192915"/>
    <w:rsid w:val="00192972"/>
    <w:rsid w:val="00193C29"/>
    <w:rsid w:val="00194298"/>
    <w:rsid w:val="00194541"/>
    <w:rsid w:val="00194607"/>
    <w:rsid w:val="00194861"/>
    <w:rsid w:val="001948AC"/>
    <w:rsid w:val="001949DF"/>
    <w:rsid w:val="001974AF"/>
    <w:rsid w:val="00197A41"/>
    <w:rsid w:val="001A0780"/>
    <w:rsid w:val="001A0EEF"/>
    <w:rsid w:val="001A1F78"/>
    <w:rsid w:val="001A2035"/>
    <w:rsid w:val="001A2213"/>
    <w:rsid w:val="001A31DB"/>
    <w:rsid w:val="001A3780"/>
    <w:rsid w:val="001A45F0"/>
    <w:rsid w:val="001A4E45"/>
    <w:rsid w:val="001A5159"/>
    <w:rsid w:val="001A6982"/>
    <w:rsid w:val="001A7362"/>
    <w:rsid w:val="001A75CB"/>
    <w:rsid w:val="001A7644"/>
    <w:rsid w:val="001B0A9F"/>
    <w:rsid w:val="001B0DBF"/>
    <w:rsid w:val="001B0EAF"/>
    <w:rsid w:val="001B39F4"/>
    <w:rsid w:val="001B40EF"/>
    <w:rsid w:val="001B4316"/>
    <w:rsid w:val="001B4A8F"/>
    <w:rsid w:val="001B4ECD"/>
    <w:rsid w:val="001B4F69"/>
    <w:rsid w:val="001B7311"/>
    <w:rsid w:val="001B7F54"/>
    <w:rsid w:val="001C0017"/>
    <w:rsid w:val="001C0047"/>
    <w:rsid w:val="001C049F"/>
    <w:rsid w:val="001C0686"/>
    <w:rsid w:val="001C077D"/>
    <w:rsid w:val="001C156A"/>
    <w:rsid w:val="001C16BE"/>
    <w:rsid w:val="001C204D"/>
    <w:rsid w:val="001C2FA8"/>
    <w:rsid w:val="001C36D0"/>
    <w:rsid w:val="001C6048"/>
    <w:rsid w:val="001C653A"/>
    <w:rsid w:val="001C70EA"/>
    <w:rsid w:val="001C7499"/>
    <w:rsid w:val="001C7F40"/>
    <w:rsid w:val="001D0EFE"/>
    <w:rsid w:val="001D1182"/>
    <w:rsid w:val="001D14FE"/>
    <w:rsid w:val="001D17B5"/>
    <w:rsid w:val="001D1CC6"/>
    <w:rsid w:val="001D3151"/>
    <w:rsid w:val="001D3A4C"/>
    <w:rsid w:val="001D40B7"/>
    <w:rsid w:val="001D5620"/>
    <w:rsid w:val="001D5844"/>
    <w:rsid w:val="001D5D0C"/>
    <w:rsid w:val="001D5D5F"/>
    <w:rsid w:val="001D6419"/>
    <w:rsid w:val="001D6B68"/>
    <w:rsid w:val="001D6EA5"/>
    <w:rsid w:val="001E0A46"/>
    <w:rsid w:val="001E1018"/>
    <w:rsid w:val="001E156D"/>
    <w:rsid w:val="001E1BA8"/>
    <w:rsid w:val="001E2BCC"/>
    <w:rsid w:val="001E36A6"/>
    <w:rsid w:val="001E3D9C"/>
    <w:rsid w:val="001E3DEB"/>
    <w:rsid w:val="001E428B"/>
    <w:rsid w:val="001E43DD"/>
    <w:rsid w:val="001E5156"/>
    <w:rsid w:val="001E54A8"/>
    <w:rsid w:val="001E7151"/>
    <w:rsid w:val="001E732F"/>
    <w:rsid w:val="001E7DDB"/>
    <w:rsid w:val="001F04E1"/>
    <w:rsid w:val="001F0815"/>
    <w:rsid w:val="001F2061"/>
    <w:rsid w:val="001F2747"/>
    <w:rsid w:val="001F3953"/>
    <w:rsid w:val="001F3F69"/>
    <w:rsid w:val="001F45A0"/>
    <w:rsid w:val="001F51EC"/>
    <w:rsid w:val="001F53AB"/>
    <w:rsid w:val="001F5819"/>
    <w:rsid w:val="001F5D96"/>
    <w:rsid w:val="001F634D"/>
    <w:rsid w:val="001F7303"/>
    <w:rsid w:val="00200343"/>
    <w:rsid w:val="0020053D"/>
    <w:rsid w:val="002015F7"/>
    <w:rsid w:val="00202181"/>
    <w:rsid w:val="0020280F"/>
    <w:rsid w:val="0020335F"/>
    <w:rsid w:val="00204F04"/>
    <w:rsid w:val="002051BD"/>
    <w:rsid w:val="00207839"/>
    <w:rsid w:val="00207CA2"/>
    <w:rsid w:val="002106EA"/>
    <w:rsid w:val="00211EE7"/>
    <w:rsid w:val="002127E1"/>
    <w:rsid w:val="0021339C"/>
    <w:rsid w:val="00216EDD"/>
    <w:rsid w:val="0021733F"/>
    <w:rsid w:val="00220640"/>
    <w:rsid w:val="002216C0"/>
    <w:rsid w:val="00221BF4"/>
    <w:rsid w:val="0022271A"/>
    <w:rsid w:val="0022323A"/>
    <w:rsid w:val="00223801"/>
    <w:rsid w:val="00223DAA"/>
    <w:rsid w:val="002240EA"/>
    <w:rsid w:val="00225A95"/>
    <w:rsid w:val="00226074"/>
    <w:rsid w:val="00226A84"/>
    <w:rsid w:val="002321CB"/>
    <w:rsid w:val="00235554"/>
    <w:rsid w:val="00240EEE"/>
    <w:rsid w:val="00241433"/>
    <w:rsid w:val="002417B6"/>
    <w:rsid w:val="002419A4"/>
    <w:rsid w:val="0024388D"/>
    <w:rsid w:val="002454DC"/>
    <w:rsid w:val="00247786"/>
    <w:rsid w:val="00250314"/>
    <w:rsid w:val="00250AAF"/>
    <w:rsid w:val="0025123D"/>
    <w:rsid w:val="00251645"/>
    <w:rsid w:val="00251EA8"/>
    <w:rsid w:val="00251ED4"/>
    <w:rsid w:val="00253A64"/>
    <w:rsid w:val="00253CC0"/>
    <w:rsid w:val="002544F7"/>
    <w:rsid w:val="00254C20"/>
    <w:rsid w:val="0025634F"/>
    <w:rsid w:val="002563C5"/>
    <w:rsid w:val="00256496"/>
    <w:rsid w:val="00256A16"/>
    <w:rsid w:val="00256B64"/>
    <w:rsid w:val="00257632"/>
    <w:rsid w:val="00260145"/>
    <w:rsid w:val="00260DFA"/>
    <w:rsid w:val="00260FC2"/>
    <w:rsid w:val="00262661"/>
    <w:rsid w:val="00262A17"/>
    <w:rsid w:val="00262F7F"/>
    <w:rsid w:val="00263E8E"/>
    <w:rsid w:val="00263F7C"/>
    <w:rsid w:val="00264568"/>
    <w:rsid w:val="00270E84"/>
    <w:rsid w:val="00271016"/>
    <w:rsid w:val="0027126A"/>
    <w:rsid w:val="002718C0"/>
    <w:rsid w:val="00271CAA"/>
    <w:rsid w:val="00271E3A"/>
    <w:rsid w:val="002728B1"/>
    <w:rsid w:val="00273714"/>
    <w:rsid w:val="0027388E"/>
    <w:rsid w:val="002740D0"/>
    <w:rsid w:val="00274590"/>
    <w:rsid w:val="0027536F"/>
    <w:rsid w:val="0027554F"/>
    <w:rsid w:val="0027659A"/>
    <w:rsid w:val="00281260"/>
    <w:rsid w:val="002813AB"/>
    <w:rsid w:val="00281AFF"/>
    <w:rsid w:val="002833A3"/>
    <w:rsid w:val="00284E4A"/>
    <w:rsid w:val="002855B5"/>
    <w:rsid w:val="00285DB5"/>
    <w:rsid w:val="00286201"/>
    <w:rsid w:val="0028686D"/>
    <w:rsid w:val="00286B2D"/>
    <w:rsid w:val="0028771D"/>
    <w:rsid w:val="002879BB"/>
    <w:rsid w:val="00287F2E"/>
    <w:rsid w:val="002901DA"/>
    <w:rsid w:val="002917A8"/>
    <w:rsid w:val="0029185C"/>
    <w:rsid w:val="00291EE7"/>
    <w:rsid w:val="00292049"/>
    <w:rsid w:val="00292BF2"/>
    <w:rsid w:val="00292D30"/>
    <w:rsid w:val="00294573"/>
    <w:rsid w:val="0029538D"/>
    <w:rsid w:val="00295652"/>
    <w:rsid w:val="00296525"/>
    <w:rsid w:val="002A1A1E"/>
    <w:rsid w:val="002A1EE6"/>
    <w:rsid w:val="002A302C"/>
    <w:rsid w:val="002A3893"/>
    <w:rsid w:val="002A3A48"/>
    <w:rsid w:val="002A6119"/>
    <w:rsid w:val="002A698F"/>
    <w:rsid w:val="002A7020"/>
    <w:rsid w:val="002A7380"/>
    <w:rsid w:val="002B0EAB"/>
    <w:rsid w:val="002B13E3"/>
    <w:rsid w:val="002B1F50"/>
    <w:rsid w:val="002B2F5D"/>
    <w:rsid w:val="002B3E90"/>
    <w:rsid w:val="002B48EC"/>
    <w:rsid w:val="002B67E6"/>
    <w:rsid w:val="002B72DE"/>
    <w:rsid w:val="002B781F"/>
    <w:rsid w:val="002B785D"/>
    <w:rsid w:val="002B7DB4"/>
    <w:rsid w:val="002B7E77"/>
    <w:rsid w:val="002C119F"/>
    <w:rsid w:val="002C2BE0"/>
    <w:rsid w:val="002C384F"/>
    <w:rsid w:val="002C3EA8"/>
    <w:rsid w:val="002C4D60"/>
    <w:rsid w:val="002C6048"/>
    <w:rsid w:val="002C6118"/>
    <w:rsid w:val="002C6FE9"/>
    <w:rsid w:val="002D0ED7"/>
    <w:rsid w:val="002D1854"/>
    <w:rsid w:val="002D1CF9"/>
    <w:rsid w:val="002D27D9"/>
    <w:rsid w:val="002D2C18"/>
    <w:rsid w:val="002D2E73"/>
    <w:rsid w:val="002D3747"/>
    <w:rsid w:val="002D42D0"/>
    <w:rsid w:val="002D49B9"/>
    <w:rsid w:val="002D64C5"/>
    <w:rsid w:val="002D665D"/>
    <w:rsid w:val="002D6936"/>
    <w:rsid w:val="002E061E"/>
    <w:rsid w:val="002E0E39"/>
    <w:rsid w:val="002E15B1"/>
    <w:rsid w:val="002E4D00"/>
    <w:rsid w:val="002E60E1"/>
    <w:rsid w:val="002E6473"/>
    <w:rsid w:val="002E73E6"/>
    <w:rsid w:val="002F0DCA"/>
    <w:rsid w:val="002F1B99"/>
    <w:rsid w:val="002F1C56"/>
    <w:rsid w:val="002F25C7"/>
    <w:rsid w:val="002F28B7"/>
    <w:rsid w:val="002F2BB8"/>
    <w:rsid w:val="002F2C80"/>
    <w:rsid w:val="002F2E04"/>
    <w:rsid w:val="002F32E8"/>
    <w:rsid w:val="002F34A0"/>
    <w:rsid w:val="002F3C25"/>
    <w:rsid w:val="002F4A65"/>
    <w:rsid w:val="002F4FF6"/>
    <w:rsid w:val="00300DAE"/>
    <w:rsid w:val="00302153"/>
    <w:rsid w:val="00302490"/>
    <w:rsid w:val="0030286E"/>
    <w:rsid w:val="00302C7F"/>
    <w:rsid w:val="00303426"/>
    <w:rsid w:val="00303602"/>
    <w:rsid w:val="003047CB"/>
    <w:rsid w:val="003054F1"/>
    <w:rsid w:val="00306D06"/>
    <w:rsid w:val="0031037D"/>
    <w:rsid w:val="0031278F"/>
    <w:rsid w:val="0031300D"/>
    <w:rsid w:val="003136F8"/>
    <w:rsid w:val="00314C6F"/>
    <w:rsid w:val="00315E1C"/>
    <w:rsid w:val="0031691A"/>
    <w:rsid w:val="00317332"/>
    <w:rsid w:val="00317FA2"/>
    <w:rsid w:val="0032090D"/>
    <w:rsid w:val="00320F33"/>
    <w:rsid w:val="00323832"/>
    <w:rsid w:val="0032394B"/>
    <w:rsid w:val="00324FD9"/>
    <w:rsid w:val="00325699"/>
    <w:rsid w:val="00325856"/>
    <w:rsid w:val="00325CF6"/>
    <w:rsid w:val="003262C6"/>
    <w:rsid w:val="00326393"/>
    <w:rsid w:val="003273A7"/>
    <w:rsid w:val="00330107"/>
    <w:rsid w:val="00331334"/>
    <w:rsid w:val="00332E52"/>
    <w:rsid w:val="003330BE"/>
    <w:rsid w:val="00333EF2"/>
    <w:rsid w:val="00334121"/>
    <w:rsid w:val="00334E73"/>
    <w:rsid w:val="0033517B"/>
    <w:rsid w:val="00335643"/>
    <w:rsid w:val="00335A91"/>
    <w:rsid w:val="00337A16"/>
    <w:rsid w:val="00340070"/>
    <w:rsid w:val="00340213"/>
    <w:rsid w:val="003407B1"/>
    <w:rsid w:val="0034184B"/>
    <w:rsid w:val="0034200D"/>
    <w:rsid w:val="003439A1"/>
    <w:rsid w:val="003450C3"/>
    <w:rsid w:val="0034525B"/>
    <w:rsid w:val="00346E4C"/>
    <w:rsid w:val="00350066"/>
    <w:rsid w:val="00351604"/>
    <w:rsid w:val="00351DA7"/>
    <w:rsid w:val="00352312"/>
    <w:rsid w:val="00353A98"/>
    <w:rsid w:val="00353F42"/>
    <w:rsid w:val="00355C92"/>
    <w:rsid w:val="00357AC6"/>
    <w:rsid w:val="00357DE0"/>
    <w:rsid w:val="0036131B"/>
    <w:rsid w:val="00361386"/>
    <w:rsid w:val="00361F04"/>
    <w:rsid w:val="00362FFD"/>
    <w:rsid w:val="0036336C"/>
    <w:rsid w:val="00363680"/>
    <w:rsid w:val="00364ADC"/>
    <w:rsid w:val="00364E45"/>
    <w:rsid w:val="00365F4D"/>
    <w:rsid w:val="00366F46"/>
    <w:rsid w:val="00367497"/>
    <w:rsid w:val="0037229A"/>
    <w:rsid w:val="003735F9"/>
    <w:rsid w:val="00374953"/>
    <w:rsid w:val="003763EF"/>
    <w:rsid w:val="003764CB"/>
    <w:rsid w:val="00377DBF"/>
    <w:rsid w:val="003812C5"/>
    <w:rsid w:val="00382309"/>
    <w:rsid w:val="00382365"/>
    <w:rsid w:val="00382903"/>
    <w:rsid w:val="0038296F"/>
    <w:rsid w:val="003836A5"/>
    <w:rsid w:val="00383EAD"/>
    <w:rsid w:val="00385E1A"/>
    <w:rsid w:val="00390C71"/>
    <w:rsid w:val="00390E55"/>
    <w:rsid w:val="00390EBB"/>
    <w:rsid w:val="00393AD6"/>
    <w:rsid w:val="00394626"/>
    <w:rsid w:val="003946CE"/>
    <w:rsid w:val="0039500B"/>
    <w:rsid w:val="00395D19"/>
    <w:rsid w:val="003970FE"/>
    <w:rsid w:val="003976D5"/>
    <w:rsid w:val="003A168C"/>
    <w:rsid w:val="003A27FC"/>
    <w:rsid w:val="003A4414"/>
    <w:rsid w:val="003A4A54"/>
    <w:rsid w:val="003A5AAC"/>
    <w:rsid w:val="003A67D1"/>
    <w:rsid w:val="003A6FAC"/>
    <w:rsid w:val="003A71D9"/>
    <w:rsid w:val="003A764D"/>
    <w:rsid w:val="003B2059"/>
    <w:rsid w:val="003B372C"/>
    <w:rsid w:val="003B3F05"/>
    <w:rsid w:val="003B46E2"/>
    <w:rsid w:val="003B4D29"/>
    <w:rsid w:val="003B5021"/>
    <w:rsid w:val="003B60B5"/>
    <w:rsid w:val="003C00B0"/>
    <w:rsid w:val="003C14E0"/>
    <w:rsid w:val="003C1C72"/>
    <w:rsid w:val="003C286C"/>
    <w:rsid w:val="003C554F"/>
    <w:rsid w:val="003C59A6"/>
    <w:rsid w:val="003C73D3"/>
    <w:rsid w:val="003C75A3"/>
    <w:rsid w:val="003D10F5"/>
    <w:rsid w:val="003D174A"/>
    <w:rsid w:val="003D2C70"/>
    <w:rsid w:val="003D38DA"/>
    <w:rsid w:val="003D7699"/>
    <w:rsid w:val="003E1668"/>
    <w:rsid w:val="003E17AE"/>
    <w:rsid w:val="003E19DD"/>
    <w:rsid w:val="003E2162"/>
    <w:rsid w:val="003E2AC3"/>
    <w:rsid w:val="003E56EE"/>
    <w:rsid w:val="003E62B6"/>
    <w:rsid w:val="003E6437"/>
    <w:rsid w:val="003E6EBE"/>
    <w:rsid w:val="003F22C5"/>
    <w:rsid w:val="003F2795"/>
    <w:rsid w:val="003F2C42"/>
    <w:rsid w:val="003F3B48"/>
    <w:rsid w:val="003F4B5E"/>
    <w:rsid w:val="003F582B"/>
    <w:rsid w:val="003F5E29"/>
    <w:rsid w:val="003F62A2"/>
    <w:rsid w:val="003F6929"/>
    <w:rsid w:val="003F7027"/>
    <w:rsid w:val="003F7232"/>
    <w:rsid w:val="003F7992"/>
    <w:rsid w:val="003F7D91"/>
    <w:rsid w:val="004007A0"/>
    <w:rsid w:val="00400886"/>
    <w:rsid w:val="004009DB"/>
    <w:rsid w:val="00400E4F"/>
    <w:rsid w:val="00400FEC"/>
    <w:rsid w:val="00401234"/>
    <w:rsid w:val="004018F5"/>
    <w:rsid w:val="0040222A"/>
    <w:rsid w:val="00403081"/>
    <w:rsid w:val="00404514"/>
    <w:rsid w:val="0040551D"/>
    <w:rsid w:val="00406C4E"/>
    <w:rsid w:val="00410F92"/>
    <w:rsid w:val="00411343"/>
    <w:rsid w:val="00411CCE"/>
    <w:rsid w:val="00412314"/>
    <w:rsid w:val="00412857"/>
    <w:rsid w:val="004135DD"/>
    <w:rsid w:val="00413BB0"/>
    <w:rsid w:val="00414200"/>
    <w:rsid w:val="004156B6"/>
    <w:rsid w:val="00416491"/>
    <w:rsid w:val="00417ED6"/>
    <w:rsid w:val="00420E05"/>
    <w:rsid w:val="004233DA"/>
    <w:rsid w:val="0042667C"/>
    <w:rsid w:val="00427C56"/>
    <w:rsid w:val="004311EF"/>
    <w:rsid w:val="00431668"/>
    <w:rsid w:val="0043264D"/>
    <w:rsid w:val="004327CF"/>
    <w:rsid w:val="00435B5C"/>
    <w:rsid w:val="00435CB7"/>
    <w:rsid w:val="0043650D"/>
    <w:rsid w:val="004366F5"/>
    <w:rsid w:val="00437430"/>
    <w:rsid w:val="004374A1"/>
    <w:rsid w:val="004379D7"/>
    <w:rsid w:val="0044079B"/>
    <w:rsid w:val="0044215B"/>
    <w:rsid w:val="0044384F"/>
    <w:rsid w:val="00443CE3"/>
    <w:rsid w:val="0044450A"/>
    <w:rsid w:val="00446C72"/>
    <w:rsid w:val="00447494"/>
    <w:rsid w:val="0044755A"/>
    <w:rsid w:val="00447C00"/>
    <w:rsid w:val="0045058A"/>
    <w:rsid w:val="004529C8"/>
    <w:rsid w:val="00454E56"/>
    <w:rsid w:val="0045649A"/>
    <w:rsid w:val="00457504"/>
    <w:rsid w:val="00457E7E"/>
    <w:rsid w:val="00462C13"/>
    <w:rsid w:val="00463277"/>
    <w:rsid w:val="00463364"/>
    <w:rsid w:val="004658C7"/>
    <w:rsid w:val="00466207"/>
    <w:rsid w:val="0047019A"/>
    <w:rsid w:val="004716C9"/>
    <w:rsid w:val="0047193C"/>
    <w:rsid w:val="004732C3"/>
    <w:rsid w:val="0047498D"/>
    <w:rsid w:val="004756C4"/>
    <w:rsid w:val="00477C99"/>
    <w:rsid w:val="00477DEF"/>
    <w:rsid w:val="00480059"/>
    <w:rsid w:val="0048048D"/>
    <w:rsid w:val="004835DF"/>
    <w:rsid w:val="004840BA"/>
    <w:rsid w:val="004841CA"/>
    <w:rsid w:val="0048508E"/>
    <w:rsid w:val="00485376"/>
    <w:rsid w:val="00485734"/>
    <w:rsid w:val="00485A66"/>
    <w:rsid w:val="0048670D"/>
    <w:rsid w:val="00487274"/>
    <w:rsid w:val="0049149C"/>
    <w:rsid w:val="00493A23"/>
    <w:rsid w:val="00494872"/>
    <w:rsid w:val="00495970"/>
    <w:rsid w:val="00495D4C"/>
    <w:rsid w:val="00497DE3"/>
    <w:rsid w:val="00497ED0"/>
    <w:rsid w:val="00497FD4"/>
    <w:rsid w:val="004A0C8A"/>
    <w:rsid w:val="004A119A"/>
    <w:rsid w:val="004A1896"/>
    <w:rsid w:val="004A6382"/>
    <w:rsid w:val="004A7B41"/>
    <w:rsid w:val="004B11A7"/>
    <w:rsid w:val="004B23EB"/>
    <w:rsid w:val="004B24AB"/>
    <w:rsid w:val="004B2AD3"/>
    <w:rsid w:val="004B4254"/>
    <w:rsid w:val="004B4DA4"/>
    <w:rsid w:val="004B50BE"/>
    <w:rsid w:val="004B5BF3"/>
    <w:rsid w:val="004C0C2C"/>
    <w:rsid w:val="004C0D06"/>
    <w:rsid w:val="004C1008"/>
    <w:rsid w:val="004C132D"/>
    <w:rsid w:val="004C1F92"/>
    <w:rsid w:val="004C2355"/>
    <w:rsid w:val="004C259E"/>
    <w:rsid w:val="004C3EE2"/>
    <w:rsid w:val="004C49EF"/>
    <w:rsid w:val="004C53CD"/>
    <w:rsid w:val="004C69C4"/>
    <w:rsid w:val="004C7AB9"/>
    <w:rsid w:val="004C7E21"/>
    <w:rsid w:val="004D112D"/>
    <w:rsid w:val="004D2623"/>
    <w:rsid w:val="004D32E9"/>
    <w:rsid w:val="004D375C"/>
    <w:rsid w:val="004D40BF"/>
    <w:rsid w:val="004D4677"/>
    <w:rsid w:val="004D4F5D"/>
    <w:rsid w:val="004D582B"/>
    <w:rsid w:val="004D64F3"/>
    <w:rsid w:val="004D6AAF"/>
    <w:rsid w:val="004D7025"/>
    <w:rsid w:val="004D704A"/>
    <w:rsid w:val="004D724F"/>
    <w:rsid w:val="004E0407"/>
    <w:rsid w:val="004E09B1"/>
    <w:rsid w:val="004E3889"/>
    <w:rsid w:val="004E3F3D"/>
    <w:rsid w:val="004E461E"/>
    <w:rsid w:val="004E5806"/>
    <w:rsid w:val="004E5E67"/>
    <w:rsid w:val="004E6D68"/>
    <w:rsid w:val="004E763F"/>
    <w:rsid w:val="004F0D98"/>
    <w:rsid w:val="004F173B"/>
    <w:rsid w:val="004F19AA"/>
    <w:rsid w:val="004F2E3E"/>
    <w:rsid w:val="004F4997"/>
    <w:rsid w:val="004F5156"/>
    <w:rsid w:val="004F64E7"/>
    <w:rsid w:val="004F6784"/>
    <w:rsid w:val="004F7954"/>
    <w:rsid w:val="00500FCA"/>
    <w:rsid w:val="00502340"/>
    <w:rsid w:val="00502A3F"/>
    <w:rsid w:val="00504ABF"/>
    <w:rsid w:val="00505D8E"/>
    <w:rsid w:val="00505EB6"/>
    <w:rsid w:val="00506BB2"/>
    <w:rsid w:val="00506D20"/>
    <w:rsid w:val="00506FE1"/>
    <w:rsid w:val="005079EA"/>
    <w:rsid w:val="00507A6F"/>
    <w:rsid w:val="00507A8A"/>
    <w:rsid w:val="00511CC2"/>
    <w:rsid w:val="005136F7"/>
    <w:rsid w:val="00513A1D"/>
    <w:rsid w:val="00514397"/>
    <w:rsid w:val="005145F9"/>
    <w:rsid w:val="0051569B"/>
    <w:rsid w:val="0051651A"/>
    <w:rsid w:val="005174B7"/>
    <w:rsid w:val="00520E1A"/>
    <w:rsid w:val="00521107"/>
    <w:rsid w:val="005223C4"/>
    <w:rsid w:val="00522F36"/>
    <w:rsid w:val="00523190"/>
    <w:rsid w:val="005231B1"/>
    <w:rsid w:val="00523D21"/>
    <w:rsid w:val="005258A9"/>
    <w:rsid w:val="005277E3"/>
    <w:rsid w:val="00527B99"/>
    <w:rsid w:val="00530448"/>
    <w:rsid w:val="005312B7"/>
    <w:rsid w:val="00532189"/>
    <w:rsid w:val="005325A3"/>
    <w:rsid w:val="005329E3"/>
    <w:rsid w:val="005330E6"/>
    <w:rsid w:val="005335E6"/>
    <w:rsid w:val="00534090"/>
    <w:rsid w:val="00535234"/>
    <w:rsid w:val="00535CF8"/>
    <w:rsid w:val="00536D96"/>
    <w:rsid w:val="0053736A"/>
    <w:rsid w:val="0053744C"/>
    <w:rsid w:val="005378E8"/>
    <w:rsid w:val="005401B8"/>
    <w:rsid w:val="005401BE"/>
    <w:rsid w:val="00542E3F"/>
    <w:rsid w:val="005449FB"/>
    <w:rsid w:val="00544B1C"/>
    <w:rsid w:val="00545657"/>
    <w:rsid w:val="0054624E"/>
    <w:rsid w:val="0054678D"/>
    <w:rsid w:val="005512EC"/>
    <w:rsid w:val="005543CE"/>
    <w:rsid w:val="00554CF4"/>
    <w:rsid w:val="0055531E"/>
    <w:rsid w:val="005556D6"/>
    <w:rsid w:val="005568AC"/>
    <w:rsid w:val="005600C1"/>
    <w:rsid w:val="00560377"/>
    <w:rsid w:val="00562096"/>
    <w:rsid w:val="00562DDB"/>
    <w:rsid w:val="00562E4C"/>
    <w:rsid w:val="00562FB0"/>
    <w:rsid w:val="00564673"/>
    <w:rsid w:val="0056626A"/>
    <w:rsid w:val="00566B6E"/>
    <w:rsid w:val="00567D6B"/>
    <w:rsid w:val="005707DB"/>
    <w:rsid w:val="0057232A"/>
    <w:rsid w:val="00573024"/>
    <w:rsid w:val="00573A8A"/>
    <w:rsid w:val="005748A7"/>
    <w:rsid w:val="00574B8A"/>
    <w:rsid w:val="00576EB7"/>
    <w:rsid w:val="005771AF"/>
    <w:rsid w:val="00577437"/>
    <w:rsid w:val="005807DF"/>
    <w:rsid w:val="00580EEA"/>
    <w:rsid w:val="00581289"/>
    <w:rsid w:val="00581D76"/>
    <w:rsid w:val="0058242C"/>
    <w:rsid w:val="00583055"/>
    <w:rsid w:val="00583DDB"/>
    <w:rsid w:val="00583E2E"/>
    <w:rsid w:val="0058586F"/>
    <w:rsid w:val="00585D2A"/>
    <w:rsid w:val="0058692A"/>
    <w:rsid w:val="00586933"/>
    <w:rsid w:val="00587904"/>
    <w:rsid w:val="005912A1"/>
    <w:rsid w:val="00591D9B"/>
    <w:rsid w:val="0059261E"/>
    <w:rsid w:val="0059276D"/>
    <w:rsid w:val="0059296D"/>
    <w:rsid w:val="00592D8C"/>
    <w:rsid w:val="005947E8"/>
    <w:rsid w:val="00594D10"/>
    <w:rsid w:val="00594DED"/>
    <w:rsid w:val="00596C7E"/>
    <w:rsid w:val="00597041"/>
    <w:rsid w:val="005A0562"/>
    <w:rsid w:val="005A11ED"/>
    <w:rsid w:val="005A1E90"/>
    <w:rsid w:val="005A2096"/>
    <w:rsid w:val="005A46D1"/>
    <w:rsid w:val="005A5023"/>
    <w:rsid w:val="005A50E6"/>
    <w:rsid w:val="005A6CB1"/>
    <w:rsid w:val="005A7967"/>
    <w:rsid w:val="005B0F52"/>
    <w:rsid w:val="005B19EF"/>
    <w:rsid w:val="005B1CED"/>
    <w:rsid w:val="005B321F"/>
    <w:rsid w:val="005B4411"/>
    <w:rsid w:val="005B5689"/>
    <w:rsid w:val="005C0850"/>
    <w:rsid w:val="005C0C6B"/>
    <w:rsid w:val="005C1927"/>
    <w:rsid w:val="005C2E23"/>
    <w:rsid w:val="005C40E7"/>
    <w:rsid w:val="005C42CB"/>
    <w:rsid w:val="005C4DBB"/>
    <w:rsid w:val="005C74A5"/>
    <w:rsid w:val="005C7A97"/>
    <w:rsid w:val="005C7C14"/>
    <w:rsid w:val="005D0447"/>
    <w:rsid w:val="005D2247"/>
    <w:rsid w:val="005D2C48"/>
    <w:rsid w:val="005D354D"/>
    <w:rsid w:val="005D4616"/>
    <w:rsid w:val="005D4721"/>
    <w:rsid w:val="005D5ABA"/>
    <w:rsid w:val="005D5F6A"/>
    <w:rsid w:val="005D768E"/>
    <w:rsid w:val="005E0612"/>
    <w:rsid w:val="005E1007"/>
    <w:rsid w:val="005E18A2"/>
    <w:rsid w:val="005E1B3E"/>
    <w:rsid w:val="005E1D23"/>
    <w:rsid w:val="005E68E8"/>
    <w:rsid w:val="005E7137"/>
    <w:rsid w:val="005F10DF"/>
    <w:rsid w:val="005F172F"/>
    <w:rsid w:val="005F2459"/>
    <w:rsid w:val="005F2F93"/>
    <w:rsid w:val="005F2F9C"/>
    <w:rsid w:val="005F3E76"/>
    <w:rsid w:val="005F4059"/>
    <w:rsid w:val="005F436C"/>
    <w:rsid w:val="005F4C3D"/>
    <w:rsid w:val="005F4F05"/>
    <w:rsid w:val="005F5C0C"/>
    <w:rsid w:val="005F5C6E"/>
    <w:rsid w:val="00601B16"/>
    <w:rsid w:val="00601DB6"/>
    <w:rsid w:val="006052C3"/>
    <w:rsid w:val="00605829"/>
    <w:rsid w:val="00605C00"/>
    <w:rsid w:val="00606664"/>
    <w:rsid w:val="006068C5"/>
    <w:rsid w:val="00606BCD"/>
    <w:rsid w:val="00606CDA"/>
    <w:rsid w:val="006079AF"/>
    <w:rsid w:val="00607CCE"/>
    <w:rsid w:val="00610549"/>
    <w:rsid w:val="00612272"/>
    <w:rsid w:val="00612A38"/>
    <w:rsid w:val="00612A88"/>
    <w:rsid w:val="00613877"/>
    <w:rsid w:val="00613F55"/>
    <w:rsid w:val="00615AD0"/>
    <w:rsid w:val="00615CA3"/>
    <w:rsid w:val="00615CDF"/>
    <w:rsid w:val="00615D18"/>
    <w:rsid w:val="00616420"/>
    <w:rsid w:val="006175FE"/>
    <w:rsid w:val="00620154"/>
    <w:rsid w:val="00620970"/>
    <w:rsid w:val="006210D5"/>
    <w:rsid w:val="00622FCD"/>
    <w:rsid w:val="00624D6F"/>
    <w:rsid w:val="006258FA"/>
    <w:rsid w:val="00626024"/>
    <w:rsid w:val="006261C9"/>
    <w:rsid w:val="00626474"/>
    <w:rsid w:val="00626536"/>
    <w:rsid w:val="00627313"/>
    <w:rsid w:val="0062731C"/>
    <w:rsid w:val="006302FF"/>
    <w:rsid w:val="00630906"/>
    <w:rsid w:val="00630EF8"/>
    <w:rsid w:val="00631641"/>
    <w:rsid w:val="0063216A"/>
    <w:rsid w:val="00632AD8"/>
    <w:rsid w:val="00632E5B"/>
    <w:rsid w:val="0063322E"/>
    <w:rsid w:val="00633B33"/>
    <w:rsid w:val="0063450A"/>
    <w:rsid w:val="0063542E"/>
    <w:rsid w:val="006379E1"/>
    <w:rsid w:val="006400B9"/>
    <w:rsid w:val="00642479"/>
    <w:rsid w:val="0064328B"/>
    <w:rsid w:val="006446C9"/>
    <w:rsid w:val="0064617A"/>
    <w:rsid w:val="00647148"/>
    <w:rsid w:val="00647875"/>
    <w:rsid w:val="00647A3B"/>
    <w:rsid w:val="00647B90"/>
    <w:rsid w:val="00647D31"/>
    <w:rsid w:val="00650178"/>
    <w:rsid w:val="006511DD"/>
    <w:rsid w:val="0065145A"/>
    <w:rsid w:val="0065149C"/>
    <w:rsid w:val="006517EE"/>
    <w:rsid w:val="0065243A"/>
    <w:rsid w:val="0065259E"/>
    <w:rsid w:val="00653F3D"/>
    <w:rsid w:val="006549CE"/>
    <w:rsid w:val="0065574E"/>
    <w:rsid w:val="00655D7A"/>
    <w:rsid w:val="00655E5F"/>
    <w:rsid w:val="00660150"/>
    <w:rsid w:val="00660C78"/>
    <w:rsid w:val="00661529"/>
    <w:rsid w:val="00662338"/>
    <w:rsid w:val="00662711"/>
    <w:rsid w:val="00664694"/>
    <w:rsid w:val="00664A1A"/>
    <w:rsid w:val="00664E57"/>
    <w:rsid w:val="006653A6"/>
    <w:rsid w:val="00665436"/>
    <w:rsid w:val="0066568D"/>
    <w:rsid w:val="006662C1"/>
    <w:rsid w:val="006664D8"/>
    <w:rsid w:val="00666CC0"/>
    <w:rsid w:val="006674CB"/>
    <w:rsid w:val="00670650"/>
    <w:rsid w:val="00670801"/>
    <w:rsid w:val="00670D03"/>
    <w:rsid w:val="00671384"/>
    <w:rsid w:val="00671811"/>
    <w:rsid w:val="00671C9B"/>
    <w:rsid w:val="00672C44"/>
    <w:rsid w:val="00673F97"/>
    <w:rsid w:val="00674CCA"/>
    <w:rsid w:val="006750B4"/>
    <w:rsid w:val="00680FC5"/>
    <w:rsid w:val="00681CDF"/>
    <w:rsid w:val="00683374"/>
    <w:rsid w:val="006849F1"/>
    <w:rsid w:val="0068500B"/>
    <w:rsid w:val="00685064"/>
    <w:rsid w:val="006852B9"/>
    <w:rsid w:val="00685BBF"/>
    <w:rsid w:val="00687D97"/>
    <w:rsid w:val="00691D92"/>
    <w:rsid w:val="00692E3F"/>
    <w:rsid w:val="00693612"/>
    <w:rsid w:val="00693CA5"/>
    <w:rsid w:val="006969F5"/>
    <w:rsid w:val="00696B0F"/>
    <w:rsid w:val="0069720E"/>
    <w:rsid w:val="0069786C"/>
    <w:rsid w:val="00697CF1"/>
    <w:rsid w:val="006A02B3"/>
    <w:rsid w:val="006A1137"/>
    <w:rsid w:val="006A1603"/>
    <w:rsid w:val="006A2031"/>
    <w:rsid w:val="006A2CAC"/>
    <w:rsid w:val="006A2F17"/>
    <w:rsid w:val="006A4BCC"/>
    <w:rsid w:val="006A56BE"/>
    <w:rsid w:val="006A5B30"/>
    <w:rsid w:val="006A66E0"/>
    <w:rsid w:val="006A6958"/>
    <w:rsid w:val="006A7240"/>
    <w:rsid w:val="006A764F"/>
    <w:rsid w:val="006B11A5"/>
    <w:rsid w:val="006B3044"/>
    <w:rsid w:val="006B3734"/>
    <w:rsid w:val="006B3FAA"/>
    <w:rsid w:val="006B61B9"/>
    <w:rsid w:val="006B673B"/>
    <w:rsid w:val="006C01EB"/>
    <w:rsid w:val="006C029D"/>
    <w:rsid w:val="006C119C"/>
    <w:rsid w:val="006C1941"/>
    <w:rsid w:val="006C3695"/>
    <w:rsid w:val="006C36E2"/>
    <w:rsid w:val="006C40D0"/>
    <w:rsid w:val="006C4312"/>
    <w:rsid w:val="006C4499"/>
    <w:rsid w:val="006C47A3"/>
    <w:rsid w:val="006C4A68"/>
    <w:rsid w:val="006C5935"/>
    <w:rsid w:val="006C6210"/>
    <w:rsid w:val="006C7491"/>
    <w:rsid w:val="006C7A83"/>
    <w:rsid w:val="006C7E45"/>
    <w:rsid w:val="006D009A"/>
    <w:rsid w:val="006D069B"/>
    <w:rsid w:val="006D1197"/>
    <w:rsid w:val="006D14F1"/>
    <w:rsid w:val="006D19FB"/>
    <w:rsid w:val="006D24A2"/>
    <w:rsid w:val="006D36F7"/>
    <w:rsid w:val="006D3CC7"/>
    <w:rsid w:val="006D43E9"/>
    <w:rsid w:val="006D4F80"/>
    <w:rsid w:val="006D509C"/>
    <w:rsid w:val="006D511A"/>
    <w:rsid w:val="006D6562"/>
    <w:rsid w:val="006D690B"/>
    <w:rsid w:val="006D6968"/>
    <w:rsid w:val="006D71C2"/>
    <w:rsid w:val="006D7DAC"/>
    <w:rsid w:val="006E1351"/>
    <w:rsid w:val="006E138F"/>
    <w:rsid w:val="006E2AFA"/>
    <w:rsid w:val="006E3563"/>
    <w:rsid w:val="006E4C0D"/>
    <w:rsid w:val="006E62B2"/>
    <w:rsid w:val="006E6B4C"/>
    <w:rsid w:val="006E72C5"/>
    <w:rsid w:val="006E7FFE"/>
    <w:rsid w:val="006F02FE"/>
    <w:rsid w:val="006F2299"/>
    <w:rsid w:val="006F528D"/>
    <w:rsid w:val="006F59CE"/>
    <w:rsid w:val="006F5C30"/>
    <w:rsid w:val="006F6E71"/>
    <w:rsid w:val="006F76FD"/>
    <w:rsid w:val="006F7824"/>
    <w:rsid w:val="006F7F6F"/>
    <w:rsid w:val="007000F4"/>
    <w:rsid w:val="00700DD5"/>
    <w:rsid w:val="007013C9"/>
    <w:rsid w:val="007024A2"/>
    <w:rsid w:val="007024B0"/>
    <w:rsid w:val="00702EC4"/>
    <w:rsid w:val="00703050"/>
    <w:rsid w:val="00703D82"/>
    <w:rsid w:val="00703EE3"/>
    <w:rsid w:val="007056E5"/>
    <w:rsid w:val="007073F2"/>
    <w:rsid w:val="007076C4"/>
    <w:rsid w:val="0070788A"/>
    <w:rsid w:val="00710521"/>
    <w:rsid w:val="00714D36"/>
    <w:rsid w:val="00715CB4"/>
    <w:rsid w:val="00715D01"/>
    <w:rsid w:val="0071686E"/>
    <w:rsid w:val="00720FFF"/>
    <w:rsid w:val="00721035"/>
    <w:rsid w:val="00721232"/>
    <w:rsid w:val="007217E8"/>
    <w:rsid w:val="007221A4"/>
    <w:rsid w:val="00722F94"/>
    <w:rsid w:val="0072332A"/>
    <w:rsid w:val="00723C68"/>
    <w:rsid w:val="00724825"/>
    <w:rsid w:val="00726AFC"/>
    <w:rsid w:val="00727EED"/>
    <w:rsid w:val="0073038D"/>
    <w:rsid w:val="007308E6"/>
    <w:rsid w:val="0073183B"/>
    <w:rsid w:val="007320E5"/>
    <w:rsid w:val="00732954"/>
    <w:rsid w:val="00733155"/>
    <w:rsid w:val="007338E7"/>
    <w:rsid w:val="00734549"/>
    <w:rsid w:val="00734A22"/>
    <w:rsid w:val="007356D3"/>
    <w:rsid w:val="00735C62"/>
    <w:rsid w:val="007361FB"/>
    <w:rsid w:val="00736D32"/>
    <w:rsid w:val="00740453"/>
    <w:rsid w:val="007438B4"/>
    <w:rsid w:val="00743D17"/>
    <w:rsid w:val="00743DE2"/>
    <w:rsid w:val="00743E62"/>
    <w:rsid w:val="0074423D"/>
    <w:rsid w:val="007446DE"/>
    <w:rsid w:val="0074560D"/>
    <w:rsid w:val="007478F6"/>
    <w:rsid w:val="00750541"/>
    <w:rsid w:val="00751123"/>
    <w:rsid w:val="0075386D"/>
    <w:rsid w:val="00754029"/>
    <w:rsid w:val="00754456"/>
    <w:rsid w:val="007545B6"/>
    <w:rsid w:val="00754FC0"/>
    <w:rsid w:val="0075501F"/>
    <w:rsid w:val="00755BC9"/>
    <w:rsid w:val="0075666C"/>
    <w:rsid w:val="007566E2"/>
    <w:rsid w:val="00757142"/>
    <w:rsid w:val="0075721A"/>
    <w:rsid w:val="007572A2"/>
    <w:rsid w:val="00760071"/>
    <w:rsid w:val="0076175D"/>
    <w:rsid w:val="00761ABE"/>
    <w:rsid w:val="00761B4D"/>
    <w:rsid w:val="00761B5A"/>
    <w:rsid w:val="00765A2D"/>
    <w:rsid w:val="00765CD8"/>
    <w:rsid w:val="00766667"/>
    <w:rsid w:val="007666F2"/>
    <w:rsid w:val="007679A3"/>
    <w:rsid w:val="007727E6"/>
    <w:rsid w:val="00773D1A"/>
    <w:rsid w:val="00774E58"/>
    <w:rsid w:val="00775D6B"/>
    <w:rsid w:val="0077687D"/>
    <w:rsid w:val="00777425"/>
    <w:rsid w:val="007774AF"/>
    <w:rsid w:val="00777D82"/>
    <w:rsid w:val="00782625"/>
    <w:rsid w:val="00783945"/>
    <w:rsid w:val="007852DB"/>
    <w:rsid w:val="00785A84"/>
    <w:rsid w:val="00786BEC"/>
    <w:rsid w:val="00786E9E"/>
    <w:rsid w:val="00790A83"/>
    <w:rsid w:val="00790C29"/>
    <w:rsid w:val="00791426"/>
    <w:rsid w:val="00791CC1"/>
    <w:rsid w:val="00791FAA"/>
    <w:rsid w:val="007926EE"/>
    <w:rsid w:val="00792B35"/>
    <w:rsid w:val="0079382D"/>
    <w:rsid w:val="007944D6"/>
    <w:rsid w:val="00794B95"/>
    <w:rsid w:val="00794C84"/>
    <w:rsid w:val="0079601F"/>
    <w:rsid w:val="007961D1"/>
    <w:rsid w:val="00796C67"/>
    <w:rsid w:val="00797A94"/>
    <w:rsid w:val="007A0F57"/>
    <w:rsid w:val="007A11B5"/>
    <w:rsid w:val="007A1A19"/>
    <w:rsid w:val="007A1F91"/>
    <w:rsid w:val="007A2000"/>
    <w:rsid w:val="007A2EEC"/>
    <w:rsid w:val="007A36AC"/>
    <w:rsid w:val="007A4055"/>
    <w:rsid w:val="007A417A"/>
    <w:rsid w:val="007A52B3"/>
    <w:rsid w:val="007A5471"/>
    <w:rsid w:val="007A5C7E"/>
    <w:rsid w:val="007A6691"/>
    <w:rsid w:val="007A6ABB"/>
    <w:rsid w:val="007B04EE"/>
    <w:rsid w:val="007B0A5A"/>
    <w:rsid w:val="007B0E16"/>
    <w:rsid w:val="007B16F2"/>
    <w:rsid w:val="007B20DD"/>
    <w:rsid w:val="007B3C83"/>
    <w:rsid w:val="007B3D6F"/>
    <w:rsid w:val="007B4057"/>
    <w:rsid w:val="007B44C0"/>
    <w:rsid w:val="007B5C6A"/>
    <w:rsid w:val="007B765F"/>
    <w:rsid w:val="007C0F59"/>
    <w:rsid w:val="007C1FF4"/>
    <w:rsid w:val="007C24DF"/>
    <w:rsid w:val="007C3668"/>
    <w:rsid w:val="007C37DF"/>
    <w:rsid w:val="007C3840"/>
    <w:rsid w:val="007C3B69"/>
    <w:rsid w:val="007C438F"/>
    <w:rsid w:val="007C49E6"/>
    <w:rsid w:val="007C5C0D"/>
    <w:rsid w:val="007C6364"/>
    <w:rsid w:val="007C64A8"/>
    <w:rsid w:val="007D017B"/>
    <w:rsid w:val="007D1996"/>
    <w:rsid w:val="007D1CDB"/>
    <w:rsid w:val="007D2444"/>
    <w:rsid w:val="007D2A14"/>
    <w:rsid w:val="007D3BEF"/>
    <w:rsid w:val="007D3E39"/>
    <w:rsid w:val="007D3FA8"/>
    <w:rsid w:val="007D5FB1"/>
    <w:rsid w:val="007D60AA"/>
    <w:rsid w:val="007D6197"/>
    <w:rsid w:val="007D66C2"/>
    <w:rsid w:val="007D770B"/>
    <w:rsid w:val="007E0288"/>
    <w:rsid w:val="007E0B8B"/>
    <w:rsid w:val="007E12E7"/>
    <w:rsid w:val="007E1A27"/>
    <w:rsid w:val="007E1E7E"/>
    <w:rsid w:val="007E24E5"/>
    <w:rsid w:val="007E3888"/>
    <w:rsid w:val="007E3D4D"/>
    <w:rsid w:val="007E4A94"/>
    <w:rsid w:val="007E4B1C"/>
    <w:rsid w:val="007E587B"/>
    <w:rsid w:val="007E61CF"/>
    <w:rsid w:val="007E6278"/>
    <w:rsid w:val="007E688D"/>
    <w:rsid w:val="007E6BCE"/>
    <w:rsid w:val="007E7327"/>
    <w:rsid w:val="007E7A4A"/>
    <w:rsid w:val="007F0240"/>
    <w:rsid w:val="007F0FFE"/>
    <w:rsid w:val="007F11C1"/>
    <w:rsid w:val="007F1FE9"/>
    <w:rsid w:val="007F30FA"/>
    <w:rsid w:val="007F3582"/>
    <w:rsid w:val="007F3D96"/>
    <w:rsid w:val="007F3E69"/>
    <w:rsid w:val="007F4304"/>
    <w:rsid w:val="007F5CB1"/>
    <w:rsid w:val="007F5D3E"/>
    <w:rsid w:val="007F61E5"/>
    <w:rsid w:val="007F6DFE"/>
    <w:rsid w:val="0080049E"/>
    <w:rsid w:val="0080074F"/>
    <w:rsid w:val="00801489"/>
    <w:rsid w:val="00802359"/>
    <w:rsid w:val="008028D8"/>
    <w:rsid w:val="00803391"/>
    <w:rsid w:val="008037E3"/>
    <w:rsid w:val="00804C86"/>
    <w:rsid w:val="00804DA1"/>
    <w:rsid w:val="00805247"/>
    <w:rsid w:val="008052C7"/>
    <w:rsid w:val="008053CA"/>
    <w:rsid w:val="00805B3E"/>
    <w:rsid w:val="008072F9"/>
    <w:rsid w:val="00807932"/>
    <w:rsid w:val="00810064"/>
    <w:rsid w:val="0081010B"/>
    <w:rsid w:val="0081091D"/>
    <w:rsid w:val="00811D7B"/>
    <w:rsid w:val="008128EB"/>
    <w:rsid w:val="0081328C"/>
    <w:rsid w:val="00813A32"/>
    <w:rsid w:val="00813D70"/>
    <w:rsid w:val="00813E23"/>
    <w:rsid w:val="00815D9C"/>
    <w:rsid w:val="00815F11"/>
    <w:rsid w:val="00816BE8"/>
    <w:rsid w:val="00820DCA"/>
    <w:rsid w:val="00821139"/>
    <w:rsid w:val="00822C9C"/>
    <w:rsid w:val="00824194"/>
    <w:rsid w:val="00825327"/>
    <w:rsid w:val="008258AB"/>
    <w:rsid w:val="008266C5"/>
    <w:rsid w:val="008273B1"/>
    <w:rsid w:val="008300A3"/>
    <w:rsid w:val="00830DD5"/>
    <w:rsid w:val="00830FBD"/>
    <w:rsid w:val="00831253"/>
    <w:rsid w:val="00831574"/>
    <w:rsid w:val="00832175"/>
    <w:rsid w:val="008325EB"/>
    <w:rsid w:val="00833667"/>
    <w:rsid w:val="008353CD"/>
    <w:rsid w:val="0083550D"/>
    <w:rsid w:val="00835C6B"/>
    <w:rsid w:val="00836552"/>
    <w:rsid w:val="00837540"/>
    <w:rsid w:val="008378DA"/>
    <w:rsid w:val="00837FBD"/>
    <w:rsid w:val="008405AB"/>
    <w:rsid w:val="00840A55"/>
    <w:rsid w:val="00841A8E"/>
    <w:rsid w:val="0084255C"/>
    <w:rsid w:val="00842A74"/>
    <w:rsid w:val="00842ADF"/>
    <w:rsid w:val="00842B1F"/>
    <w:rsid w:val="00843A49"/>
    <w:rsid w:val="00845A1C"/>
    <w:rsid w:val="00845BC7"/>
    <w:rsid w:val="00846414"/>
    <w:rsid w:val="008470D1"/>
    <w:rsid w:val="00850419"/>
    <w:rsid w:val="00850DE7"/>
    <w:rsid w:val="0085135F"/>
    <w:rsid w:val="00851424"/>
    <w:rsid w:val="008523FB"/>
    <w:rsid w:val="00852DC3"/>
    <w:rsid w:val="008532E0"/>
    <w:rsid w:val="008536CA"/>
    <w:rsid w:val="00853DDC"/>
    <w:rsid w:val="00854D10"/>
    <w:rsid w:val="0085593B"/>
    <w:rsid w:val="00856071"/>
    <w:rsid w:val="0085712F"/>
    <w:rsid w:val="00857499"/>
    <w:rsid w:val="00862944"/>
    <w:rsid w:val="0086436F"/>
    <w:rsid w:val="008649E8"/>
    <w:rsid w:val="00864D3D"/>
    <w:rsid w:val="00865675"/>
    <w:rsid w:val="0087021F"/>
    <w:rsid w:val="00872D81"/>
    <w:rsid w:val="00872E4E"/>
    <w:rsid w:val="008731DB"/>
    <w:rsid w:val="008738AF"/>
    <w:rsid w:val="00874607"/>
    <w:rsid w:val="00874BD8"/>
    <w:rsid w:val="008751CD"/>
    <w:rsid w:val="00876093"/>
    <w:rsid w:val="008760F4"/>
    <w:rsid w:val="00876D6B"/>
    <w:rsid w:val="00876EDE"/>
    <w:rsid w:val="00880CA5"/>
    <w:rsid w:val="00881770"/>
    <w:rsid w:val="00882405"/>
    <w:rsid w:val="0088281F"/>
    <w:rsid w:val="00882CA5"/>
    <w:rsid w:val="00882E38"/>
    <w:rsid w:val="008835E9"/>
    <w:rsid w:val="00883EF5"/>
    <w:rsid w:val="00884502"/>
    <w:rsid w:val="00884CAB"/>
    <w:rsid w:val="00886BFA"/>
    <w:rsid w:val="00886C41"/>
    <w:rsid w:val="00886D9A"/>
    <w:rsid w:val="00886E55"/>
    <w:rsid w:val="00891570"/>
    <w:rsid w:val="00891A07"/>
    <w:rsid w:val="00894097"/>
    <w:rsid w:val="00896325"/>
    <w:rsid w:val="008976E6"/>
    <w:rsid w:val="00897B54"/>
    <w:rsid w:val="00897CE1"/>
    <w:rsid w:val="008A0013"/>
    <w:rsid w:val="008A13A5"/>
    <w:rsid w:val="008A193D"/>
    <w:rsid w:val="008A2E60"/>
    <w:rsid w:val="008A346C"/>
    <w:rsid w:val="008A3496"/>
    <w:rsid w:val="008A3881"/>
    <w:rsid w:val="008A4FF9"/>
    <w:rsid w:val="008A510B"/>
    <w:rsid w:val="008A6167"/>
    <w:rsid w:val="008A78B2"/>
    <w:rsid w:val="008A7E87"/>
    <w:rsid w:val="008B013B"/>
    <w:rsid w:val="008B1CE3"/>
    <w:rsid w:val="008B22E9"/>
    <w:rsid w:val="008B34AD"/>
    <w:rsid w:val="008B47AB"/>
    <w:rsid w:val="008B536F"/>
    <w:rsid w:val="008B5D63"/>
    <w:rsid w:val="008B73CD"/>
    <w:rsid w:val="008B7B92"/>
    <w:rsid w:val="008C0162"/>
    <w:rsid w:val="008C07CB"/>
    <w:rsid w:val="008C0890"/>
    <w:rsid w:val="008C1F42"/>
    <w:rsid w:val="008C2954"/>
    <w:rsid w:val="008C2FA5"/>
    <w:rsid w:val="008C3827"/>
    <w:rsid w:val="008C3DEB"/>
    <w:rsid w:val="008C3FE7"/>
    <w:rsid w:val="008C59A8"/>
    <w:rsid w:val="008C64F0"/>
    <w:rsid w:val="008C7145"/>
    <w:rsid w:val="008D0185"/>
    <w:rsid w:val="008D2809"/>
    <w:rsid w:val="008D2980"/>
    <w:rsid w:val="008D2CB0"/>
    <w:rsid w:val="008D2F86"/>
    <w:rsid w:val="008D3B80"/>
    <w:rsid w:val="008D4865"/>
    <w:rsid w:val="008D4E61"/>
    <w:rsid w:val="008D5111"/>
    <w:rsid w:val="008D5207"/>
    <w:rsid w:val="008D5328"/>
    <w:rsid w:val="008D5B66"/>
    <w:rsid w:val="008E062B"/>
    <w:rsid w:val="008E0ADA"/>
    <w:rsid w:val="008E2366"/>
    <w:rsid w:val="008E286A"/>
    <w:rsid w:val="008E2C79"/>
    <w:rsid w:val="008E3687"/>
    <w:rsid w:val="008E42BC"/>
    <w:rsid w:val="008E4330"/>
    <w:rsid w:val="008E4703"/>
    <w:rsid w:val="008E4CFA"/>
    <w:rsid w:val="008F0F40"/>
    <w:rsid w:val="008F2B1B"/>
    <w:rsid w:val="008F319B"/>
    <w:rsid w:val="008F33AB"/>
    <w:rsid w:val="008F40E6"/>
    <w:rsid w:val="008F4D8D"/>
    <w:rsid w:val="008F4F41"/>
    <w:rsid w:val="008F4F89"/>
    <w:rsid w:val="008F6869"/>
    <w:rsid w:val="008F6EC3"/>
    <w:rsid w:val="008F6F7D"/>
    <w:rsid w:val="008F6FA0"/>
    <w:rsid w:val="008F70D5"/>
    <w:rsid w:val="008F786B"/>
    <w:rsid w:val="008F7D9B"/>
    <w:rsid w:val="008F7EC3"/>
    <w:rsid w:val="00900304"/>
    <w:rsid w:val="009018DE"/>
    <w:rsid w:val="009040BA"/>
    <w:rsid w:val="00904A31"/>
    <w:rsid w:val="00904A45"/>
    <w:rsid w:val="009051BE"/>
    <w:rsid w:val="0090675C"/>
    <w:rsid w:val="009071B4"/>
    <w:rsid w:val="00907FD4"/>
    <w:rsid w:val="009104E3"/>
    <w:rsid w:val="00910A9C"/>
    <w:rsid w:val="0091139B"/>
    <w:rsid w:val="00911EAE"/>
    <w:rsid w:val="00912C71"/>
    <w:rsid w:val="009138BF"/>
    <w:rsid w:val="00913CA1"/>
    <w:rsid w:val="00915154"/>
    <w:rsid w:val="00915DF5"/>
    <w:rsid w:val="00916748"/>
    <w:rsid w:val="00920842"/>
    <w:rsid w:val="0092119F"/>
    <w:rsid w:val="00921685"/>
    <w:rsid w:val="009216B9"/>
    <w:rsid w:val="00926B04"/>
    <w:rsid w:val="00931909"/>
    <w:rsid w:val="00932334"/>
    <w:rsid w:val="0093241D"/>
    <w:rsid w:val="009324E8"/>
    <w:rsid w:val="00932AA4"/>
    <w:rsid w:val="00932FDF"/>
    <w:rsid w:val="00933184"/>
    <w:rsid w:val="00933B38"/>
    <w:rsid w:val="0093584A"/>
    <w:rsid w:val="0093621E"/>
    <w:rsid w:val="00937470"/>
    <w:rsid w:val="00937A23"/>
    <w:rsid w:val="009405C7"/>
    <w:rsid w:val="00940664"/>
    <w:rsid w:val="00940A66"/>
    <w:rsid w:val="00940C28"/>
    <w:rsid w:val="00941C80"/>
    <w:rsid w:val="0094211D"/>
    <w:rsid w:val="009427B7"/>
    <w:rsid w:val="009430AE"/>
    <w:rsid w:val="00943677"/>
    <w:rsid w:val="009466ED"/>
    <w:rsid w:val="00947289"/>
    <w:rsid w:val="009508C3"/>
    <w:rsid w:val="00950E14"/>
    <w:rsid w:val="0095161F"/>
    <w:rsid w:val="0095317F"/>
    <w:rsid w:val="009541F5"/>
    <w:rsid w:val="00955E71"/>
    <w:rsid w:val="00956773"/>
    <w:rsid w:val="009601A0"/>
    <w:rsid w:val="00961476"/>
    <w:rsid w:val="00961BC4"/>
    <w:rsid w:val="00962109"/>
    <w:rsid w:val="009623C5"/>
    <w:rsid w:val="0096257B"/>
    <w:rsid w:val="00962711"/>
    <w:rsid w:val="00962AC1"/>
    <w:rsid w:val="009633C0"/>
    <w:rsid w:val="00964BE6"/>
    <w:rsid w:val="00965862"/>
    <w:rsid w:val="009668EA"/>
    <w:rsid w:val="00967303"/>
    <w:rsid w:val="00970AAC"/>
    <w:rsid w:val="00970B34"/>
    <w:rsid w:val="00972979"/>
    <w:rsid w:val="00972BDE"/>
    <w:rsid w:val="00973FEE"/>
    <w:rsid w:val="0097410E"/>
    <w:rsid w:val="009747AB"/>
    <w:rsid w:val="0097506D"/>
    <w:rsid w:val="00975C19"/>
    <w:rsid w:val="00975C76"/>
    <w:rsid w:val="00976671"/>
    <w:rsid w:val="00977F49"/>
    <w:rsid w:val="00980F3E"/>
    <w:rsid w:val="00981CA1"/>
    <w:rsid w:val="00982117"/>
    <w:rsid w:val="00982523"/>
    <w:rsid w:val="00982597"/>
    <w:rsid w:val="009833F1"/>
    <w:rsid w:val="00983561"/>
    <w:rsid w:val="009845CD"/>
    <w:rsid w:val="0098584C"/>
    <w:rsid w:val="009865F4"/>
    <w:rsid w:val="00986AAF"/>
    <w:rsid w:val="00987BFD"/>
    <w:rsid w:val="00990B7D"/>
    <w:rsid w:val="0099121F"/>
    <w:rsid w:val="009920BF"/>
    <w:rsid w:val="009921FD"/>
    <w:rsid w:val="0099257A"/>
    <w:rsid w:val="009926AC"/>
    <w:rsid w:val="0099379F"/>
    <w:rsid w:val="00993949"/>
    <w:rsid w:val="0099394A"/>
    <w:rsid w:val="00993A22"/>
    <w:rsid w:val="00993D3A"/>
    <w:rsid w:val="00994190"/>
    <w:rsid w:val="00994233"/>
    <w:rsid w:val="00995C3B"/>
    <w:rsid w:val="009962F6"/>
    <w:rsid w:val="009973E0"/>
    <w:rsid w:val="00997F53"/>
    <w:rsid w:val="00997FEB"/>
    <w:rsid w:val="009A044B"/>
    <w:rsid w:val="009A099D"/>
    <w:rsid w:val="009A09C1"/>
    <w:rsid w:val="009A1B8B"/>
    <w:rsid w:val="009A1F21"/>
    <w:rsid w:val="009A3CD6"/>
    <w:rsid w:val="009A4C61"/>
    <w:rsid w:val="009A50A6"/>
    <w:rsid w:val="009A527C"/>
    <w:rsid w:val="009A613B"/>
    <w:rsid w:val="009A66B8"/>
    <w:rsid w:val="009A6F7A"/>
    <w:rsid w:val="009A76C5"/>
    <w:rsid w:val="009A77DD"/>
    <w:rsid w:val="009A7C50"/>
    <w:rsid w:val="009B0DE0"/>
    <w:rsid w:val="009B0F37"/>
    <w:rsid w:val="009B121B"/>
    <w:rsid w:val="009B1B35"/>
    <w:rsid w:val="009B1B8F"/>
    <w:rsid w:val="009B1FE4"/>
    <w:rsid w:val="009B2DC5"/>
    <w:rsid w:val="009B3BBF"/>
    <w:rsid w:val="009B5693"/>
    <w:rsid w:val="009B6A41"/>
    <w:rsid w:val="009C00F8"/>
    <w:rsid w:val="009C0158"/>
    <w:rsid w:val="009C0E5B"/>
    <w:rsid w:val="009C153E"/>
    <w:rsid w:val="009C29F1"/>
    <w:rsid w:val="009C426D"/>
    <w:rsid w:val="009C6773"/>
    <w:rsid w:val="009C69AC"/>
    <w:rsid w:val="009C6EC9"/>
    <w:rsid w:val="009D0F3F"/>
    <w:rsid w:val="009D23F2"/>
    <w:rsid w:val="009D2D71"/>
    <w:rsid w:val="009D31AE"/>
    <w:rsid w:val="009D424D"/>
    <w:rsid w:val="009D430A"/>
    <w:rsid w:val="009D432C"/>
    <w:rsid w:val="009D55E0"/>
    <w:rsid w:val="009D5D88"/>
    <w:rsid w:val="009D5DDB"/>
    <w:rsid w:val="009D7573"/>
    <w:rsid w:val="009D7F74"/>
    <w:rsid w:val="009E0358"/>
    <w:rsid w:val="009E1F36"/>
    <w:rsid w:val="009E2B89"/>
    <w:rsid w:val="009E5A81"/>
    <w:rsid w:val="009E64FD"/>
    <w:rsid w:val="009E66DB"/>
    <w:rsid w:val="009E698E"/>
    <w:rsid w:val="009E70F5"/>
    <w:rsid w:val="009E7372"/>
    <w:rsid w:val="009E7867"/>
    <w:rsid w:val="009E7FB0"/>
    <w:rsid w:val="009F359D"/>
    <w:rsid w:val="009F40CF"/>
    <w:rsid w:val="009F4A6D"/>
    <w:rsid w:val="009F5625"/>
    <w:rsid w:val="009F57BC"/>
    <w:rsid w:val="009F5A8D"/>
    <w:rsid w:val="009F63E7"/>
    <w:rsid w:val="009F7ABE"/>
    <w:rsid w:val="009F7B23"/>
    <w:rsid w:val="00A023B5"/>
    <w:rsid w:val="00A02EA1"/>
    <w:rsid w:val="00A03A5C"/>
    <w:rsid w:val="00A03BEB"/>
    <w:rsid w:val="00A03EDE"/>
    <w:rsid w:val="00A048CE"/>
    <w:rsid w:val="00A04CA2"/>
    <w:rsid w:val="00A0537B"/>
    <w:rsid w:val="00A06A56"/>
    <w:rsid w:val="00A06C83"/>
    <w:rsid w:val="00A0702D"/>
    <w:rsid w:val="00A07B40"/>
    <w:rsid w:val="00A10163"/>
    <w:rsid w:val="00A1020B"/>
    <w:rsid w:val="00A112E5"/>
    <w:rsid w:val="00A12519"/>
    <w:rsid w:val="00A126EE"/>
    <w:rsid w:val="00A12EB6"/>
    <w:rsid w:val="00A13758"/>
    <w:rsid w:val="00A1386F"/>
    <w:rsid w:val="00A142C7"/>
    <w:rsid w:val="00A14BA6"/>
    <w:rsid w:val="00A14C46"/>
    <w:rsid w:val="00A15322"/>
    <w:rsid w:val="00A15C97"/>
    <w:rsid w:val="00A16ED6"/>
    <w:rsid w:val="00A20C4A"/>
    <w:rsid w:val="00A20CC7"/>
    <w:rsid w:val="00A229DA"/>
    <w:rsid w:val="00A22ECD"/>
    <w:rsid w:val="00A23424"/>
    <w:rsid w:val="00A23CC7"/>
    <w:rsid w:val="00A25D04"/>
    <w:rsid w:val="00A2624A"/>
    <w:rsid w:val="00A26DDF"/>
    <w:rsid w:val="00A27085"/>
    <w:rsid w:val="00A2743F"/>
    <w:rsid w:val="00A27672"/>
    <w:rsid w:val="00A27C34"/>
    <w:rsid w:val="00A30EDA"/>
    <w:rsid w:val="00A31043"/>
    <w:rsid w:val="00A31BCB"/>
    <w:rsid w:val="00A31EF0"/>
    <w:rsid w:val="00A31FAC"/>
    <w:rsid w:val="00A32DFA"/>
    <w:rsid w:val="00A32E8E"/>
    <w:rsid w:val="00A3406C"/>
    <w:rsid w:val="00A34970"/>
    <w:rsid w:val="00A35576"/>
    <w:rsid w:val="00A35751"/>
    <w:rsid w:val="00A37D79"/>
    <w:rsid w:val="00A37EED"/>
    <w:rsid w:val="00A4094A"/>
    <w:rsid w:val="00A40E51"/>
    <w:rsid w:val="00A40EB7"/>
    <w:rsid w:val="00A4119C"/>
    <w:rsid w:val="00A419B0"/>
    <w:rsid w:val="00A419B5"/>
    <w:rsid w:val="00A421B1"/>
    <w:rsid w:val="00A43E36"/>
    <w:rsid w:val="00A45E5E"/>
    <w:rsid w:val="00A464B4"/>
    <w:rsid w:val="00A46EAA"/>
    <w:rsid w:val="00A47D7A"/>
    <w:rsid w:val="00A47EC3"/>
    <w:rsid w:val="00A51127"/>
    <w:rsid w:val="00A511F6"/>
    <w:rsid w:val="00A51B30"/>
    <w:rsid w:val="00A51D1C"/>
    <w:rsid w:val="00A52096"/>
    <w:rsid w:val="00A52CDA"/>
    <w:rsid w:val="00A52E9E"/>
    <w:rsid w:val="00A55797"/>
    <w:rsid w:val="00A55855"/>
    <w:rsid w:val="00A55B5D"/>
    <w:rsid w:val="00A55C30"/>
    <w:rsid w:val="00A55F47"/>
    <w:rsid w:val="00A564BD"/>
    <w:rsid w:val="00A568D1"/>
    <w:rsid w:val="00A56E31"/>
    <w:rsid w:val="00A57D83"/>
    <w:rsid w:val="00A60B23"/>
    <w:rsid w:val="00A60D91"/>
    <w:rsid w:val="00A6162D"/>
    <w:rsid w:val="00A61DA1"/>
    <w:rsid w:val="00A61DA3"/>
    <w:rsid w:val="00A62175"/>
    <w:rsid w:val="00A67928"/>
    <w:rsid w:val="00A708D8"/>
    <w:rsid w:val="00A70C16"/>
    <w:rsid w:val="00A71487"/>
    <w:rsid w:val="00A71DFC"/>
    <w:rsid w:val="00A71F01"/>
    <w:rsid w:val="00A7211F"/>
    <w:rsid w:val="00A72E58"/>
    <w:rsid w:val="00A72F1E"/>
    <w:rsid w:val="00A72FDD"/>
    <w:rsid w:val="00A74EF1"/>
    <w:rsid w:val="00A75328"/>
    <w:rsid w:val="00A7548F"/>
    <w:rsid w:val="00A75CD7"/>
    <w:rsid w:val="00A76A86"/>
    <w:rsid w:val="00A803AC"/>
    <w:rsid w:val="00A805F8"/>
    <w:rsid w:val="00A81585"/>
    <w:rsid w:val="00A816DD"/>
    <w:rsid w:val="00A81F78"/>
    <w:rsid w:val="00A82C9A"/>
    <w:rsid w:val="00A843E7"/>
    <w:rsid w:val="00A84B03"/>
    <w:rsid w:val="00A84B5F"/>
    <w:rsid w:val="00A84C1E"/>
    <w:rsid w:val="00A85C03"/>
    <w:rsid w:val="00A85CEB"/>
    <w:rsid w:val="00A86196"/>
    <w:rsid w:val="00A86477"/>
    <w:rsid w:val="00A8653C"/>
    <w:rsid w:val="00A87395"/>
    <w:rsid w:val="00A873A4"/>
    <w:rsid w:val="00A874C0"/>
    <w:rsid w:val="00A874DA"/>
    <w:rsid w:val="00A9040A"/>
    <w:rsid w:val="00A91578"/>
    <w:rsid w:val="00A91614"/>
    <w:rsid w:val="00A922B1"/>
    <w:rsid w:val="00A92B7C"/>
    <w:rsid w:val="00A92C3A"/>
    <w:rsid w:val="00A93046"/>
    <w:rsid w:val="00A931D1"/>
    <w:rsid w:val="00A942D8"/>
    <w:rsid w:val="00A95D8E"/>
    <w:rsid w:val="00A977CE"/>
    <w:rsid w:val="00AA08A1"/>
    <w:rsid w:val="00AA0BD5"/>
    <w:rsid w:val="00AA1E81"/>
    <w:rsid w:val="00AA2081"/>
    <w:rsid w:val="00AA2471"/>
    <w:rsid w:val="00AA2DEE"/>
    <w:rsid w:val="00AA3425"/>
    <w:rsid w:val="00AA4F53"/>
    <w:rsid w:val="00AA5C7A"/>
    <w:rsid w:val="00AA61FE"/>
    <w:rsid w:val="00AA6339"/>
    <w:rsid w:val="00AB0E47"/>
    <w:rsid w:val="00AB1383"/>
    <w:rsid w:val="00AB1A3F"/>
    <w:rsid w:val="00AB2072"/>
    <w:rsid w:val="00AB30D6"/>
    <w:rsid w:val="00AB4FB5"/>
    <w:rsid w:val="00AB640E"/>
    <w:rsid w:val="00AC10EE"/>
    <w:rsid w:val="00AC1895"/>
    <w:rsid w:val="00AC2245"/>
    <w:rsid w:val="00AC3674"/>
    <w:rsid w:val="00AC394F"/>
    <w:rsid w:val="00AC4DC1"/>
    <w:rsid w:val="00AC5584"/>
    <w:rsid w:val="00AC583D"/>
    <w:rsid w:val="00AC60D3"/>
    <w:rsid w:val="00AC68AC"/>
    <w:rsid w:val="00AC6AC3"/>
    <w:rsid w:val="00AC6D2C"/>
    <w:rsid w:val="00AC786D"/>
    <w:rsid w:val="00AC7B20"/>
    <w:rsid w:val="00AD01E8"/>
    <w:rsid w:val="00AD1205"/>
    <w:rsid w:val="00AD214A"/>
    <w:rsid w:val="00AD224F"/>
    <w:rsid w:val="00AD2400"/>
    <w:rsid w:val="00AD2C56"/>
    <w:rsid w:val="00AD3B91"/>
    <w:rsid w:val="00AD3D3E"/>
    <w:rsid w:val="00AD412B"/>
    <w:rsid w:val="00AD574F"/>
    <w:rsid w:val="00AD665E"/>
    <w:rsid w:val="00AD6B03"/>
    <w:rsid w:val="00AD6B4D"/>
    <w:rsid w:val="00AD7281"/>
    <w:rsid w:val="00AD78F9"/>
    <w:rsid w:val="00AD7D35"/>
    <w:rsid w:val="00AE0030"/>
    <w:rsid w:val="00AE0A2B"/>
    <w:rsid w:val="00AE0D75"/>
    <w:rsid w:val="00AE10E3"/>
    <w:rsid w:val="00AE15B9"/>
    <w:rsid w:val="00AE4647"/>
    <w:rsid w:val="00AE5F2A"/>
    <w:rsid w:val="00AE6CD8"/>
    <w:rsid w:val="00AE6CF2"/>
    <w:rsid w:val="00AF0786"/>
    <w:rsid w:val="00AF1D10"/>
    <w:rsid w:val="00AF2EF2"/>
    <w:rsid w:val="00AF50E5"/>
    <w:rsid w:val="00AF5E86"/>
    <w:rsid w:val="00AF6402"/>
    <w:rsid w:val="00B00C15"/>
    <w:rsid w:val="00B019E2"/>
    <w:rsid w:val="00B02C33"/>
    <w:rsid w:val="00B0435C"/>
    <w:rsid w:val="00B046EA"/>
    <w:rsid w:val="00B048C3"/>
    <w:rsid w:val="00B06662"/>
    <w:rsid w:val="00B07603"/>
    <w:rsid w:val="00B07767"/>
    <w:rsid w:val="00B07DD3"/>
    <w:rsid w:val="00B07F9F"/>
    <w:rsid w:val="00B10152"/>
    <w:rsid w:val="00B10985"/>
    <w:rsid w:val="00B1418C"/>
    <w:rsid w:val="00B1494E"/>
    <w:rsid w:val="00B21616"/>
    <w:rsid w:val="00B22BE6"/>
    <w:rsid w:val="00B247BA"/>
    <w:rsid w:val="00B261C8"/>
    <w:rsid w:val="00B26453"/>
    <w:rsid w:val="00B2676C"/>
    <w:rsid w:val="00B26C19"/>
    <w:rsid w:val="00B27604"/>
    <w:rsid w:val="00B2783D"/>
    <w:rsid w:val="00B2798D"/>
    <w:rsid w:val="00B27D4E"/>
    <w:rsid w:val="00B312C1"/>
    <w:rsid w:val="00B3177B"/>
    <w:rsid w:val="00B31913"/>
    <w:rsid w:val="00B33697"/>
    <w:rsid w:val="00B338D6"/>
    <w:rsid w:val="00B34045"/>
    <w:rsid w:val="00B3482C"/>
    <w:rsid w:val="00B34BDE"/>
    <w:rsid w:val="00B34ED0"/>
    <w:rsid w:val="00B35C38"/>
    <w:rsid w:val="00B35C6D"/>
    <w:rsid w:val="00B36545"/>
    <w:rsid w:val="00B36734"/>
    <w:rsid w:val="00B36C05"/>
    <w:rsid w:val="00B371D7"/>
    <w:rsid w:val="00B40273"/>
    <w:rsid w:val="00B41FBD"/>
    <w:rsid w:val="00B426B4"/>
    <w:rsid w:val="00B42F1E"/>
    <w:rsid w:val="00B45203"/>
    <w:rsid w:val="00B453AA"/>
    <w:rsid w:val="00B46862"/>
    <w:rsid w:val="00B476D4"/>
    <w:rsid w:val="00B47985"/>
    <w:rsid w:val="00B47B09"/>
    <w:rsid w:val="00B50A0C"/>
    <w:rsid w:val="00B51BB5"/>
    <w:rsid w:val="00B52372"/>
    <w:rsid w:val="00B54505"/>
    <w:rsid w:val="00B54AF5"/>
    <w:rsid w:val="00B551D4"/>
    <w:rsid w:val="00B55274"/>
    <w:rsid w:val="00B556A8"/>
    <w:rsid w:val="00B566FB"/>
    <w:rsid w:val="00B56DA1"/>
    <w:rsid w:val="00B57222"/>
    <w:rsid w:val="00B61890"/>
    <w:rsid w:val="00B6363F"/>
    <w:rsid w:val="00B6463A"/>
    <w:rsid w:val="00B64923"/>
    <w:rsid w:val="00B653CB"/>
    <w:rsid w:val="00B65E8C"/>
    <w:rsid w:val="00B66F93"/>
    <w:rsid w:val="00B705F3"/>
    <w:rsid w:val="00B71AC3"/>
    <w:rsid w:val="00B74D53"/>
    <w:rsid w:val="00B75014"/>
    <w:rsid w:val="00B750D1"/>
    <w:rsid w:val="00B75354"/>
    <w:rsid w:val="00B7636F"/>
    <w:rsid w:val="00B768FB"/>
    <w:rsid w:val="00B80E5E"/>
    <w:rsid w:val="00B81535"/>
    <w:rsid w:val="00B83C3B"/>
    <w:rsid w:val="00B83DFD"/>
    <w:rsid w:val="00B83E8C"/>
    <w:rsid w:val="00B840AB"/>
    <w:rsid w:val="00B846CD"/>
    <w:rsid w:val="00B85B62"/>
    <w:rsid w:val="00B85CE2"/>
    <w:rsid w:val="00B8631C"/>
    <w:rsid w:val="00B9031A"/>
    <w:rsid w:val="00B907BC"/>
    <w:rsid w:val="00B9081C"/>
    <w:rsid w:val="00B9113A"/>
    <w:rsid w:val="00B9139A"/>
    <w:rsid w:val="00B91902"/>
    <w:rsid w:val="00B91A36"/>
    <w:rsid w:val="00B934C4"/>
    <w:rsid w:val="00B934CC"/>
    <w:rsid w:val="00B93DC0"/>
    <w:rsid w:val="00B94036"/>
    <w:rsid w:val="00B94CFD"/>
    <w:rsid w:val="00B94DCC"/>
    <w:rsid w:val="00B95717"/>
    <w:rsid w:val="00B9655A"/>
    <w:rsid w:val="00B97ABD"/>
    <w:rsid w:val="00B97B10"/>
    <w:rsid w:val="00BA0109"/>
    <w:rsid w:val="00BA0220"/>
    <w:rsid w:val="00BA15F9"/>
    <w:rsid w:val="00BA1FDF"/>
    <w:rsid w:val="00BA2064"/>
    <w:rsid w:val="00BA2269"/>
    <w:rsid w:val="00BA2FE7"/>
    <w:rsid w:val="00BA394E"/>
    <w:rsid w:val="00BA44E9"/>
    <w:rsid w:val="00BA4A53"/>
    <w:rsid w:val="00BA6F9D"/>
    <w:rsid w:val="00BA71AF"/>
    <w:rsid w:val="00BA787D"/>
    <w:rsid w:val="00BA7E5C"/>
    <w:rsid w:val="00BB0F25"/>
    <w:rsid w:val="00BB0FBA"/>
    <w:rsid w:val="00BB12B5"/>
    <w:rsid w:val="00BB18FA"/>
    <w:rsid w:val="00BB1A72"/>
    <w:rsid w:val="00BB1BEA"/>
    <w:rsid w:val="00BB331C"/>
    <w:rsid w:val="00BB6049"/>
    <w:rsid w:val="00BB60C9"/>
    <w:rsid w:val="00BB6B80"/>
    <w:rsid w:val="00BB7523"/>
    <w:rsid w:val="00BB7DF3"/>
    <w:rsid w:val="00BB7F1B"/>
    <w:rsid w:val="00BC0402"/>
    <w:rsid w:val="00BC0E47"/>
    <w:rsid w:val="00BC1922"/>
    <w:rsid w:val="00BC1E9E"/>
    <w:rsid w:val="00BC20BF"/>
    <w:rsid w:val="00BC2250"/>
    <w:rsid w:val="00BC2B4C"/>
    <w:rsid w:val="00BC2E25"/>
    <w:rsid w:val="00BC344A"/>
    <w:rsid w:val="00BC4358"/>
    <w:rsid w:val="00BC4E14"/>
    <w:rsid w:val="00BC4EC8"/>
    <w:rsid w:val="00BC5E9B"/>
    <w:rsid w:val="00BC642C"/>
    <w:rsid w:val="00BC6FCC"/>
    <w:rsid w:val="00BC7749"/>
    <w:rsid w:val="00BC7ACA"/>
    <w:rsid w:val="00BD0B60"/>
    <w:rsid w:val="00BD0FA6"/>
    <w:rsid w:val="00BD15DE"/>
    <w:rsid w:val="00BD1AAB"/>
    <w:rsid w:val="00BD1C29"/>
    <w:rsid w:val="00BD26E9"/>
    <w:rsid w:val="00BD38B0"/>
    <w:rsid w:val="00BD3E1C"/>
    <w:rsid w:val="00BD5F8C"/>
    <w:rsid w:val="00BD6D02"/>
    <w:rsid w:val="00BD7E3F"/>
    <w:rsid w:val="00BE05C8"/>
    <w:rsid w:val="00BE0F7F"/>
    <w:rsid w:val="00BE13EB"/>
    <w:rsid w:val="00BE273B"/>
    <w:rsid w:val="00BE28E3"/>
    <w:rsid w:val="00BE2B68"/>
    <w:rsid w:val="00BE2C5D"/>
    <w:rsid w:val="00BE63F1"/>
    <w:rsid w:val="00BE672E"/>
    <w:rsid w:val="00BE6908"/>
    <w:rsid w:val="00BE6A92"/>
    <w:rsid w:val="00BE7502"/>
    <w:rsid w:val="00BF06AE"/>
    <w:rsid w:val="00BF0CE8"/>
    <w:rsid w:val="00BF19D0"/>
    <w:rsid w:val="00BF2111"/>
    <w:rsid w:val="00BF2AEC"/>
    <w:rsid w:val="00BF7C98"/>
    <w:rsid w:val="00C00435"/>
    <w:rsid w:val="00C00FB6"/>
    <w:rsid w:val="00C02654"/>
    <w:rsid w:val="00C0272C"/>
    <w:rsid w:val="00C02971"/>
    <w:rsid w:val="00C03433"/>
    <w:rsid w:val="00C03F36"/>
    <w:rsid w:val="00C04D40"/>
    <w:rsid w:val="00C057D9"/>
    <w:rsid w:val="00C064DB"/>
    <w:rsid w:val="00C06824"/>
    <w:rsid w:val="00C068D8"/>
    <w:rsid w:val="00C102AB"/>
    <w:rsid w:val="00C11172"/>
    <w:rsid w:val="00C11726"/>
    <w:rsid w:val="00C11925"/>
    <w:rsid w:val="00C1197F"/>
    <w:rsid w:val="00C122EA"/>
    <w:rsid w:val="00C13B52"/>
    <w:rsid w:val="00C1459B"/>
    <w:rsid w:val="00C14721"/>
    <w:rsid w:val="00C14C75"/>
    <w:rsid w:val="00C1621F"/>
    <w:rsid w:val="00C167F4"/>
    <w:rsid w:val="00C16E51"/>
    <w:rsid w:val="00C16F73"/>
    <w:rsid w:val="00C17A97"/>
    <w:rsid w:val="00C20002"/>
    <w:rsid w:val="00C201EA"/>
    <w:rsid w:val="00C21594"/>
    <w:rsid w:val="00C21B34"/>
    <w:rsid w:val="00C227AD"/>
    <w:rsid w:val="00C228ED"/>
    <w:rsid w:val="00C23CFC"/>
    <w:rsid w:val="00C2523D"/>
    <w:rsid w:val="00C26535"/>
    <w:rsid w:val="00C267BA"/>
    <w:rsid w:val="00C26FD6"/>
    <w:rsid w:val="00C30422"/>
    <w:rsid w:val="00C312F1"/>
    <w:rsid w:val="00C314AC"/>
    <w:rsid w:val="00C32812"/>
    <w:rsid w:val="00C329AF"/>
    <w:rsid w:val="00C32B91"/>
    <w:rsid w:val="00C3318E"/>
    <w:rsid w:val="00C33655"/>
    <w:rsid w:val="00C342B8"/>
    <w:rsid w:val="00C35274"/>
    <w:rsid w:val="00C35B08"/>
    <w:rsid w:val="00C36F6F"/>
    <w:rsid w:val="00C40F3C"/>
    <w:rsid w:val="00C414E3"/>
    <w:rsid w:val="00C4191D"/>
    <w:rsid w:val="00C42574"/>
    <w:rsid w:val="00C42ECB"/>
    <w:rsid w:val="00C434EC"/>
    <w:rsid w:val="00C442DA"/>
    <w:rsid w:val="00C4537B"/>
    <w:rsid w:val="00C45BDC"/>
    <w:rsid w:val="00C46B96"/>
    <w:rsid w:val="00C4730E"/>
    <w:rsid w:val="00C47455"/>
    <w:rsid w:val="00C50028"/>
    <w:rsid w:val="00C50631"/>
    <w:rsid w:val="00C5255C"/>
    <w:rsid w:val="00C52996"/>
    <w:rsid w:val="00C5457B"/>
    <w:rsid w:val="00C5492A"/>
    <w:rsid w:val="00C568D9"/>
    <w:rsid w:val="00C601F0"/>
    <w:rsid w:val="00C60D68"/>
    <w:rsid w:val="00C6103E"/>
    <w:rsid w:val="00C619F9"/>
    <w:rsid w:val="00C62512"/>
    <w:rsid w:val="00C63AB5"/>
    <w:rsid w:val="00C655E3"/>
    <w:rsid w:val="00C67FD0"/>
    <w:rsid w:val="00C70067"/>
    <w:rsid w:val="00C70372"/>
    <w:rsid w:val="00C70BA9"/>
    <w:rsid w:val="00C71897"/>
    <w:rsid w:val="00C71B07"/>
    <w:rsid w:val="00C720BA"/>
    <w:rsid w:val="00C7323B"/>
    <w:rsid w:val="00C74CA9"/>
    <w:rsid w:val="00C75F6C"/>
    <w:rsid w:val="00C77914"/>
    <w:rsid w:val="00C80770"/>
    <w:rsid w:val="00C80FAF"/>
    <w:rsid w:val="00C813E0"/>
    <w:rsid w:val="00C819A7"/>
    <w:rsid w:val="00C84F99"/>
    <w:rsid w:val="00C851E8"/>
    <w:rsid w:val="00C852A0"/>
    <w:rsid w:val="00C857D4"/>
    <w:rsid w:val="00C860D9"/>
    <w:rsid w:val="00C86469"/>
    <w:rsid w:val="00C86927"/>
    <w:rsid w:val="00C874F3"/>
    <w:rsid w:val="00C91842"/>
    <w:rsid w:val="00C9297D"/>
    <w:rsid w:val="00C92DA7"/>
    <w:rsid w:val="00C9412A"/>
    <w:rsid w:val="00C94E41"/>
    <w:rsid w:val="00C95615"/>
    <w:rsid w:val="00C95A40"/>
    <w:rsid w:val="00C9620F"/>
    <w:rsid w:val="00C96400"/>
    <w:rsid w:val="00C96D6D"/>
    <w:rsid w:val="00C978A0"/>
    <w:rsid w:val="00CA00EC"/>
    <w:rsid w:val="00CA0EA7"/>
    <w:rsid w:val="00CA0F7D"/>
    <w:rsid w:val="00CA3506"/>
    <w:rsid w:val="00CA3A20"/>
    <w:rsid w:val="00CA48EC"/>
    <w:rsid w:val="00CA6221"/>
    <w:rsid w:val="00CA7030"/>
    <w:rsid w:val="00CA7DE7"/>
    <w:rsid w:val="00CB016B"/>
    <w:rsid w:val="00CB0A51"/>
    <w:rsid w:val="00CB1557"/>
    <w:rsid w:val="00CB2A9E"/>
    <w:rsid w:val="00CB2CE2"/>
    <w:rsid w:val="00CB3AFF"/>
    <w:rsid w:val="00CB6009"/>
    <w:rsid w:val="00CB6C25"/>
    <w:rsid w:val="00CB7021"/>
    <w:rsid w:val="00CB7398"/>
    <w:rsid w:val="00CC027A"/>
    <w:rsid w:val="00CC0A77"/>
    <w:rsid w:val="00CC35AC"/>
    <w:rsid w:val="00CC4CA9"/>
    <w:rsid w:val="00CC5846"/>
    <w:rsid w:val="00CC5855"/>
    <w:rsid w:val="00CC6237"/>
    <w:rsid w:val="00CC64D8"/>
    <w:rsid w:val="00CC7C60"/>
    <w:rsid w:val="00CC7EDF"/>
    <w:rsid w:val="00CD04F0"/>
    <w:rsid w:val="00CD06EC"/>
    <w:rsid w:val="00CD1E22"/>
    <w:rsid w:val="00CD2A2D"/>
    <w:rsid w:val="00CD2B51"/>
    <w:rsid w:val="00CD2E13"/>
    <w:rsid w:val="00CD3D0D"/>
    <w:rsid w:val="00CD3ECF"/>
    <w:rsid w:val="00CD42C6"/>
    <w:rsid w:val="00CD5089"/>
    <w:rsid w:val="00CD5371"/>
    <w:rsid w:val="00CD610A"/>
    <w:rsid w:val="00CD7067"/>
    <w:rsid w:val="00CE0013"/>
    <w:rsid w:val="00CE0898"/>
    <w:rsid w:val="00CE17DA"/>
    <w:rsid w:val="00CE2E79"/>
    <w:rsid w:val="00CE4154"/>
    <w:rsid w:val="00CE46D2"/>
    <w:rsid w:val="00CE4D08"/>
    <w:rsid w:val="00CE5DAD"/>
    <w:rsid w:val="00CE6192"/>
    <w:rsid w:val="00CE638E"/>
    <w:rsid w:val="00CE6612"/>
    <w:rsid w:val="00CE69D1"/>
    <w:rsid w:val="00CE6D2F"/>
    <w:rsid w:val="00CF0118"/>
    <w:rsid w:val="00CF16EC"/>
    <w:rsid w:val="00CF2DAD"/>
    <w:rsid w:val="00CF2FBE"/>
    <w:rsid w:val="00CF34B4"/>
    <w:rsid w:val="00CF47A3"/>
    <w:rsid w:val="00CF4B42"/>
    <w:rsid w:val="00CF4E19"/>
    <w:rsid w:val="00CF4FB9"/>
    <w:rsid w:val="00CF576E"/>
    <w:rsid w:val="00CF61EC"/>
    <w:rsid w:val="00CF6E1C"/>
    <w:rsid w:val="00CF73E4"/>
    <w:rsid w:val="00D026AA"/>
    <w:rsid w:val="00D026EA"/>
    <w:rsid w:val="00D02A03"/>
    <w:rsid w:val="00D03511"/>
    <w:rsid w:val="00D03817"/>
    <w:rsid w:val="00D03A5F"/>
    <w:rsid w:val="00D040C9"/>
    <w:rsid w:val="00D05161"/>
    <w:rsid w:val="00D05F66"/>
    <w:rsid w:val="00D06385"/>
    <w:rsid w:val="00D06CE5"/>
    <w:rsid w:val="00D1009A"/>
    <w:rsid w:val="00D10194"/>
    <w:rsid w:val="00D11006"/>
    <w:rsid w:val="00D12459"/>
    <w:rsid w:val="00D126EA"/>
    <w:rsid w:val="00D1438A"/>
    <w:rsid w:val="00D156D5"/>
    <w:rsid w:val="00D162F3"/>
    <w:rsid w:val="00D2006B"/>
    <w:rsid w:val="00D2056F"/>
    <w:rsid w:val="00D206DE"/>
    <w:rsid w:val="00D2086E"/>
    <w:rsid w:val="00D2099B"/>
    <w:rsid w:val="00D21010"/>
    <w:rsid w:val="00D21B61"/>
    <w:rsid w:val="00D21EAC"/>
    <w:rsid w:val="00D2432E"/>
    <w:rsid w:val="00D24823"/>
    <w:rsid w:val="00D27560"/>
    <w:rsid w:val="00D30343"/>
    <w:rsid w:val="00D3177C"/>
    <w:rsid w:val="00D320F1"/>
    <w:rsid w:val="00D33CAB"/>
    <w:rsid w:val="00D343A1"/>
    <w:rsid w:val="00D34A0B"/>
    <w:rsid w:val="00D353A6"/>
    <w:rsid w:val="00D36040"/>
    <w:rsid w:val="00D36121"/>
    <w:rsid w:val="00D3771E"/>
    <w:rsid w:val="00D37BC0"/>
    <w:rsid w:val="00D4101C"/>
    <w:rsid w:val="00D413A5"/>
    <w:rsid w:val="00D42150"/>
    <w:rsid w:val="00D4218E"/>
    <w:rsid w:val="00D429A7"/>
    <w:rsid w:val="00D42D91"/>
    <w:rsid w:val="00D434B7"/>
    <w:rsid w:val="00D443E4"/>
    <w:rsid w:val="00D44797"/>
    <w:rsid w:val="00D45202"/>
    <w:rsid w:val="00D455D3"/>
    <w:rsid w:val="00D51500"/>
    <w:rsid w:val="00D52EB6"/>
    <w:rsid w:val="00D5347A"/>
    <w:rsid w:val="00D54582"/>
    <w:rsid w:val="00D54BF8"/>
    <w:rsid w:val="00D5628D"/>
    <w:rsid w:val="00D56DD1"/>
    <w:rsid w:val="00D56EA5"/>
    <w:rsid w:val="00D57186"/>
    <w:rsid w:val="00D60729"/>
    <w:rsid w:val="00D62B87"/>
    <w:rsid w:val="00D631EF"/>
    <w:rsid w:val="00D638BC"/>
    <w:rsid w:val="00D64256"/>
    <w:rsid w:val="00D651CB"/>
    <w:rsid w:val="00D6527F"/>
    <w:rsid w:val="00D66906"/>
    <w:rsid w:val="00D67A97"/>
    <w:rsid w:val="00D717BC"/>
    <w:rsid w:val="00D723C2"/>
    <w:rsid w:val="00D72525"/>
    <w:rsid w:val="00D743A0"/>
    <w:rsid w:val="00D74A86"/>
    <w:rsid w:val="00D75A59"/>
    <w:rsid w:val="00D75CDE"/>
    <w:rsid w:val="00D770EA"/>
    <w:rsid w:val="00D77AAB"/>
    <w:rsid w:val="00D81FBF"/>
    <w:rsid w:val="00D82FF6"/>
    <w:rsid w:val="00D8459B"/>
    <w:rsid w:val="00D84B10"/>
    <w:rsid w:val="00D84E99"/>
    <w:rsid w:val="00D85668"/>
    <w:rsid w:val="00D86373"/>
    <w:rsid w:val="00D86969"/>
    <w:rsid w:val="00D91446"/>
    <w:rsid w:val="00D92053"/>
    <w:rsid w:val="00D925A9"/>
    <w:rsid w:val="00D93B6E"/>
    <w:rsid w:val="00D93B88"/>
    <w:rsid w:val="00D947E1"/>
    <w:rsid w:val="00D94ED6"/>
    <w:rsid w:val="00D954CA"/>
    <w:rsid w:val="00D95516"/>
    <w:rsid w:val="00D95EB9"/>
    <w:rsid w:val="00D96272"/>
    <w:rsid w:val="00D96589"/>
    <w:rsid w:val="00D96932"/>
    <w:rsid w:val="00DA02DA"/>
    <w:rsid w:val="00DA1E61"/>
    <w:rsid w:val="00DA2EF7"/>
    <w:rsid w:val="00DA3011"/>
    <w:rsid w:val="00DA3F89"/>
    <w:rsid w:val="00DA60A0"/>
    <w:rsid w:val="00DB0363"/>
    <w:rsid w:val="00DB0F89"/>
    <w:rsid w:val="00DB1380"/>
    <w:rsid w:val="00DB2722"/>
    <w:rsid w:val="00DB290F"/>
    <w:rsid w:val="00DB3BA5"/>
    <w:rsid w:val="00DB4B61"/>
    <w:rsid w:val="00DB4DBE"/>
    <w:rsid w:val="00DB4F43"/>
    <w:rsid w:val="00DB5C99"/>
    <w:rsid w:val="00DB6325"/>
    <w:rsid w:val="00DB7128"/>
    <w:rsid w:val="00DC00FA"/>
    <w:rsid w:val="00DC0FFA"/>
    <w:rsid w:val="00DC1118"/>
    <w:rsid w:val="00DC3F0C"/>
    <w:rsid w:val="00DC4641"/>
    <w:rsid w:val="00DC5056"/>
    <w:rsid w:val="00DC735E"/>
    <w:rsid w:val="00DC7AC3"/>
    <w:rsid w:val="00DD16DE"/>
    <w:rsid w:val="00DD1ECB"/>
    <w:rsid w:val="00DD25A7"/>
    <w:rsid w:val="00DD2654"/>
    <w:rsid w:val="00DD2D00"/>
    <w:rsid w:val="00DD2D13"/>
    <w:rsid w:val="00DD300F"/>
    <w:rsid w:val="00DD3AB0"/>
    <w:rsid w:val="00DD409B"/>
    <w:rsid w:val="00DD4DC8"/>
    <w:rsid w:val="00DD5332"/>
    <w:rsid w:val="00DD66CC"/>
    <w:rsid w:val="00DE0D1D"/>
    <w:rsid w:val="00DE0F63"/>
    <w:rsid w:val="00DE24C2"/>
    <w:rsid w:val="00DE28FE"/>
    <w:rsid w:val="00DE6170"/>
    <w:rsid w:val="00DE628B"/>
    <w:rsid w:val="00DE6569"/>
    <w:rsid w:val="00DF088E"/>
    <w:rsid w:val="00DF2851"/>
    <w:rsid w:val="00DF29DC"/>
    <w:rsid w:val="00DF2E33"/>
    <w:rsid w:val="00DF3BB1"/>
    <w:rsid w:val="00DF3E33"/>
    <w:rsid w:val="00DF48FE"/>
    <w:rsid w:val="00DF55D2"/>
    <w:rsid w:val="00DF6B0A"/>
    <w:rsid w:val="00DF79AC"/>
    <w:rsid w:val="00E02415"/>
    <w:rsid w:val="00E02EBB"/>
    <w:rsid w:val="00E035D2"/>
    <w:rsid w:val="00E03C15"/>
    <w:rsid w:val="00E0472C"/>
    <w:rsid w:val="00E04AF8"/>
    <w:rsid w:val="00E05A5D"/>
    <w:rsid w:val="00E05A76"/>
    <w:rsid w:val="00E06BE6"/>
    <w:rsid w:val="00E077AB"/>
    <w:rsid w:val="00E07B98"/>
    <w:rsid w:val="00E1024B"/>
    <w:rsid w:val="00E1062E"/>
    <w:rsid w:val="00E10C05"/>
    <w:rsid w:val="00E10E25"/>
    <w:rsid w:val="00E10E5E"/>
    <w:rsid w:val="00E115ED"/>
    <w:rsid w:val="00E11A98"/>
    <w:rsid w:val="00E11B3A"/>
    <w:rsid w:val="00E124D9"/>
    <w:rsid w:val="00E13DD5"/>
    <w:rsid w:val="00E164FC"/>
    <w:rsid w:val="00E16A75"/>
    <w:rsid w:val="00E2062B"/>
    <w:rsid w:val="00E20AF5"/>
    <w:rsid w:val="00E210B3"/>
    <w:rsid w:val="00E21AE0"/>
    <w:rsid w:val="00E2332A"/>
    <w:rsid w:val="00E25340"/>
    <w:rsid w:val="00E25737"/>
    <w:rsid w:val="00E26685"/>
    <w:rsid w:val="00E26868"/>
    <w:rsid w:val="00E27253"/>
    <w:rsid w:val="00E27F66"/>
    <w:rsid w:val="00E30A77"/>
    <w:rsid w:val="00E31C7B"/>
    <w:rsid w:val="00E3245B"/>
    <w:rsid w:val="00E326B4"/>
    <w:rsid w:val="00E336D4"/>
    <w:rsid w:val="00E3429D"/>
    <w:rsid w:val="00E3634C"/>
    <w:rsid w:val="00E36564"/>
    <w:rsid w:val="00E37B35"/>
    <w:rsid w:val="00E37B92"/>
    <w:rsid w:val="00E40714"/>
    <w:rsid w:val="00E41DEE"/>
    <w:rsid w:val="00E42D4B"/>
    <w:rsid w:val="00E4388B"/>
    <w:rsid w:val="00E445FD"/>
    <w:rsid w:val="00E4478D"/>
    <w:rsid w:val="00E45184"/>
    <w:rsid w:val="00E50293"/>
    <w:rsid w:val="00E507C9"/>
    <w:rsid w:val="00E50BA3"/>
    <w:rsid w:val="00E51475"/>
    <w:rsid w:val="00E51E5F"/>
    <w:rsid w:val="00E52290"/>
    <w:rsid w:val="00E52C89"/>
    <w:rsid w:val="00E53ADF"/>
    <w:rsid w:val="00E543D2"/>
    <w:rsid w:val="00E5452A"/>
    <w:rsid w:val="00E558B6"/>
    <w:rsid w:val="00E56556"/>
    <w:rsid w:val="00E57B3F"/>
    <w:rsid w:val="00E60ED7"/>
    <w:rsid w:val="00E616CF"/>
    <w:rsid w:val="00E6212A"/>
    <w:rsid w:val="00E62557"/>
    <w:rsid w:val="00E63C30"/>
    <w:rsid w:val="00E64041"/>
    <w:rsid w:val="00E64C72"/>
    <w:rsid w:val="00E658D6"/>
    <w:rsid w:val="00E666D1"/>
    <w:rsid w:val="00E666DC"/>
    <w:rsid w:val="00E66A19"/>
    <w:rsid w:val="00E673A6"/>
    <w:rsid w:val="00E67DF8"/>
    <w:rsid w:val="00E70694"/>
    <w:rsid w:val="00E70871"/>
    <w:rsid w:val="00E71DE3"/>
    <w:rsid w:val="00E7238C"/>
    <w:rsid w:val="00E72980"/>
    <w:rsid w:val="00E73017"/>
    <w:rsid w:val="00E740E3"/>
    <w:rsid w:val="00E741E8"/>
    <w:rsid w:val="00E75755"/>
    <w:rsid w:val="00E76611"/>
    <w:rsid w:val="00E77333"/>
    <w:rsid w:val="00E77556"/>
    <w:rsid w:val="00E77C02"/>
    <w:rsid w:val="00E800D2"/>
    <w:rsid w:val="00E8056A"/>
    <w:rsid w:val="00E814B6"/>
    <w:rsid w:val="00E81A51"/>
    <w:rsid w:val="00E82E28"/>
    <w:rsid w:val="00E8383E"/>
    <w:rsid w:val="00E8389C"/>
    <w:rsid w:val="00E850A5"/>
    <w:rsid w:val="00E854E3"/>
    <w:rsid w:val="00E867AF"/>
    <w:rsid w:val="00E86C52"/>
    <w:rsid w:val="00E87B72"/>
    <w:rsid w:val="00E87B93"/>
    <w:rsid w:val="00E90F11"/>
    <w:rsid w:val="00E910B3"/>
    <w:rsid w:val="00E91CF0"/>
    <w:rsid w:val="00E9211A"/>
    <w:rsid w:val="00E92776"/>
    <w:rsid w:val="00E932F1"/>
    <w:rsid w:val="00E93495"/>
    <w:rsid w:val="00E93B3E"/>
    <w:rsid w:val="00E943E7"/>
    <w:rsid w:val="00E95197"/>
    <w:rsid w:val="00E9575B"/>
    <w:rsid w:val="00E96853"/>
    <w:rsid w:val="00E96FBC"/>
    <w:rsid w:val="00EA0FD0"/>
    <w:rsid w:val="00EA1878"/>
    <w:rsid w:val="00EA21CA"/>
    <w:rsid w:val="00EA344D"/>
    <w:rsid w:val="00EA38E9"/>
    <w:rsid w:val="00EA5AAD"/>
    <w:rsid w:val="00EA5BCD"/>
    <w:rsid w:val="00EA5D7E"/>
    <w:rsid w:val="00EB19C1"/>
    <w:rsid w:val="00EB2F66"/>
    <w:rsid w:val="00EB388E"/>
    <w:rsid w:val="00EB3C8D"/>
    <w:rsid w:val="00EB3CBF"/>
    <w:rsid w:val="00EB5969"/>
    <w:rsid w:val="00EB5BDF"/>
    <w:rsid w:val="00EB76B0"/>
    <w:rsid w:val="00EB79EE"/>
    <w:rsid w:val="00EB7E20"/>
    <w:rsid w:val="00EC135C"/>
    <w:rsid w:val="00EC18A6"/>
    <w:rsid w:val="00EC2B02"/>
    <w:rsid w:val="00EC318E"/>
    <w:rsid w:val="00EC31B8"/>
    <w:rsid w:val="00EC39FD"/>
    <w:rsid w:val="00EC543B"/>
    <w:rsid w:val="00EC5C71"/>
    <w:rsid w:val="00EC7FCE"/>
    <w:rsid w:val="00ED20A4"/>
    <w:rsid w:val="00ED20BB"/>
    <w:rsid w:val="00ED36E1"/>
    <w:rsid w:val="00ED42B5"/>
    <w:rsid w:val="00ED48C1"/>
    <w:rsid w:val="00ED4CC3"/>
    <w:rsid w:val="00ED7629"/>
    <w:rsid w:val="00EE07DE"/>
    <w:rsid w:val="00EE096F"/>
    <w:rsid w:val="00EE0C55"/>
    <w:rsid w:val="00EE106F"/>
    <w:rsid w:val="00EE25AD"/>
    <w:rsid w:val="00EE2D8C"/>
    <w:rsid w:val="00EE3084"/>
    <w:rsid w:val="00EE308E"/>
    <w:rsid w:val="00EE31DA"/>
    <w:rsid w:val="00EE4DA3"/>
    <w:rsid w:val="00EE5A64"/>
    <w:rsid w:val="00EE74E3"/>
    <w:rsid w:val="00EE7891"/>
    <w:rsid w:val="00EF071E"/>
    <w:rsid w:val="00EF11EC"/>
    <w:rsid w:val="00EF1225"/>
    <w:rsid w:val="00EF2868"/>
    <w:rsid w:val="00EF2991"/>
    <w:rsid w:val="00EF3A0D"/>
    <w:rsid w:val="00EF4806"/>
    <w:rsid w:val="00EF4826"/>
    <w:rsid w:val="00EF5364"/>
    <w:rsid w:val="00EF5584"/>
    <w:rsid w:val="00EF5DE0"/>
    <w:rsid w:val="00EF6A17"/>
    <w:rsid w:val="00EF6C97"/>
    <w:rsid w:val="00EF6F91"/>
    <w:rsid w:val="00EF78B1"/>
    <w:rsid w:val="00F0076D"/>
    <w:rsid w:val="00F00B8A"/>
    <w:rsid w:val="00F018E0"/>
    <w:rsid w:val="00F02C59"/>
    <w:rsid w:val="00F036FB"/>
    <w:rsid w:val="00F03A8C"/>
    <w:rsid w:val="00F03AC1"/>
    <w:rsid w:val="00F0510F"/>
    <w:rsid w:val="00F05391"/>
    <w:rsid w:val="00F05AD7"/>
    <w:rsid w:val="00F063F1"/>
    <w:rsid w:val="00F064F8"/>
    <w:rsid w:val="00F06B9B"/>
    <w:rsid w:val="00F06E02"/>
    <w:rsid w:val="00F073A7"/>
    <w:rsid w:val="00F10738"/>
    <w:rsid w:val="00F11B9D"/>
    <w:rsid w:val="00F11EED"/>
    <w:rsid w:val="00F13795"/>
    <w:rsid w:val="00F141F2"/>
    <w:rsid w:val="00F15069"/>
    <w:rsid w:val="00F1529C"/>
    <w:rsid w:val="00F17A69"/>
    <w:rsid w:val="00F20DAD"/>
    <w:rsid w:val="00F216AD"/>
    <w:rsid w:val="00F2199E"/>
    <w:rsid w:val="00F220DA"/>
    <w:rsid w:val="00F2214A"/>
    <w:rsid w:val="00F22684"/>
    <w:rsid w:val="00F238B4"/>
    <w:rsid w:val="00F251CE"/>
    <w:rsid w:val="00F25C7E"/>
    <w:rsid w:val="00F27171"/>
    <w:rsid w:val="00F31946"/>
    <w:rsid w:val="00F32593"/>
    <w:rsid w:val="00F329AA"/>
    <w:rsid w:val="00F3366D"/>
    <w:rsid w:val="00F33913"/>
    <w:rsid w:val="00F33EB6"/>
    <w:rsid w:val="00F37373"/>
    <w:rsid w:val="00F41812"/>
    <w:rsid w:val="00F418DF"/>
    <w:rsid w:val="00F41CBC"/>
    <w:rsid w:val="00F41E27"/>
    <w:rsid w:val="00F4370A"/>
    <w:rsid w:val="00F43E95"/>
    <w:rsid w:val="00F44B0A"/>
    <w:rsid w:val="00F5028E"/>
    <w:rsid w:val="00F5054B"/>
    <w:rsid w:val="00F50A0A"/>
    <w:rsid w:val="00F515E7"/>
    <w:rsid w:val="00F5200A"/>
    <w:rsid w:val="00F52A7F"/>
    <w:rsid w:val="00F52A9C"/>
    <w:rsid w:val="00F52EB6"/>
    <w:rsid w:val="00F530AA"/>
    <w:rsid w:val="00F53404"/>
    <w:rsid w:val="00F5384E"/>
    <w:rsid w:val="00F53CF4"/>
    <w:rsid w:val="00F54716"/>
    <w:rsid w:val="00F54815"/>
    <w:rsid w:val="00F554CB"/>
    <w:rsid w:val="00F5756A"/>
    <w:rsid w:val="00F57D1A"/>
    <w:rsid w:val="00F60784"/>
    <w:rsid w:val="00F61165"/>
    <w:rsid w:val="00F6176C"/>
    <w:rsid w:val="00F61CD5"/>
    <w:rsid w:val="00F62E6F"/>
    <w:rsid w:val="00F63527"/>
    <w:rsid w:val="00F63C4A"/>
    <w:rsid w:val="00F64401"/>
    <w:rsid w:val="00F64469"/>
    <w:rsid w:val="00F64CB5"/>
    <w:rsid w:val="00F657DA"/>
    <w:rsid w:val="00F65B88"/>
    <w:rsid w:val="00F66701"/>
    <w:rsid w:val="00F66FA1"/>
    <w:rsid w:val="00F674A6"/>
    <w:rsid w:val="00F70F59"/>
    <w:rsid w:val="00F720DE"/>
    <w:rsid w:val="00F7271B"/>
    <w:rsid w:val="00F746A2"/>
    <w:rsid w:val="00F75A73"/>
    <w:rsid w:val="00F75CDB"/>
    <w:rsid w:val="00F76743"/>
    <w:rsid w:val="00F7681F"/>
    <w:rsid w:val="00F7783F"/>
    <w:rsid w:val="00F80B16"/>
    <w:rsid w:val="00F81225"/>
    <w:rsid w:val="00F82AC7"/>
    <w:rsid w:val="00F849D0"/>
    <w:rsid w:val="00F854F2"/>
    <w:rsid w:val="00F864A9"/>
    <w:rsid w:val="00F86745"/>
    <w:rsid w:val="00F91105"/>
    <w:rsid w:val="00F91B74"/>
    <w:rsid w:val="00F91CA3"/>
    <w:rsid w:val="00F92056"/>
    <w:rsid w:val="00F92895"/>
    <w:rsid w:val="00F93DBA"/>
    <w:rsid w:val="00F93DDC"/>
    <w:rsid w:val="00F9422B"/>
    <w:rsid w:val="00F942C0"/>
    <w:rsid w:val="00F9482D"/>
    <w:rsid w:val="00F97193"/>
    <w:rsid w:val="00F97573"/>
    <w:rsid w:val="00FA2933"/>
    <w:rsid w:val="00FA33CF"/>
    <w:rsid w:val="00FA41B7"/>
    <w:rsid w:val="00FA5517"/>
    <w:rsid w:val="00FA5B0F"/>
    <w:rsid w:val="00FA5B2D"/>
    <w:rsid w:val="00FA5F79"/>
    <w:rsid w:val="00FA6484"/>
    <w:rsid w:val="00FA6CB6"/>
    <w:rsid w:val="00FA7A5D"/>
    <w:rsid w:val="00FB1B38"/>
    <w:rsid w:val="00FB2113"/>
    <w:rsid w:val="00FB2968"/>
    <w:rsid w:val="00FB2C40"/>
    <w:rsid w:val="00FB34DD"/>
    <w:rsid w:val="00FB4C07"/>
    <w:rsid w:val="00FB53F7"/>
    <w:rsid w:val="00FB5AF1"/>
    <w:rsid w:val="00FB6103"/>
    <w:rsid w:val="00FB6F64"/>
    <w:rsid w:val="00FC00CE"/>
    <w:rsid w:val="00FC1822"/>
    <w:rsid w:val="00FC1962"/>
    <w:rsid w:val="00FC232C"/>
    <w:rsid w:val="00FC3672"/>
    <w:rsid w:val="00FC39EB"/>
    <w:rsid w:val="00FC54F2"/>
    <w:rsid w:val="00FC6D8C"/>
    <w:rsid w:val="00FC6DF2"/>
    <w:rsid w:val="00FD1159"/>
    <w:rsid w:val="00FD152D"/>
    <w:rsid w:val="00FD27BB"/>
    <w:rsid w:val="00FD3743"/>
    <w:rsid w:val="00FD3C66"/>
    <w:rsid w:val="00FD4D3F"/>
    <w:rsid w:val="00FD5F51"/>
    <w:rsid w:val="00FD6EA7"/>
    <w:rsid w:val="00FD7067"/>
    <w:rsid w:val="00FD7BCB"/>
    <w:rsid w:val="00FD7CD0"/>
    <w:rsid w:val="00FE1214"/>
    <w:rsid w:val="00FE142D"/>
    <w:rsid w:val="00FE27CF"/>
    <w:rsid w:val="00FE283D"/>
    <w:rsid w:val="00FE2EE4"/>
    <w:rsid w:val="00FE4ACB"/>
    <w:rsid w:val="00FE55BE"/>
    <w:rsid w:val="00FE585A"/>
    <w:rsid w:val="00FE642C"/>
    <w:rsid w:val="00FE695D"/>
    <w:rsid w:val="00FE72D7"/>
    <w:rsid w:val="00FE7F7C"/>
    <w:rsid w:val="00FF02B5"/>
    <w:rsid w:val="00FF1893"/>
    <w:rsid w:val="00FF1A55"/>
    <w:rsid w:val="00FF1C00"/>
    <w:rsid w:val="00FF2F04"/>
    <w:rsid w:val="00FF397D"/>
    <w:rsid w:val="00FF44B6"/>
    <w:rsid w:val="00FF4FF0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61CAFAB-E5C7-4333-B91C-C0E26C48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lang w:val="fr-FR" w:eastAsia="fr-FR"/>
    </w:rPr>
  </w:style>
  <w:style w:type="paragraph" w:styleId="Titre1">
    <w:name w:val="heading 1"/>
    <w:basedOn w:val="Normal"/>
    <w:next w:val="Normal"/>
    <w:qFormat/>
    <w:rsid w:val="00504ABF"/>
    <w:pPr>
      <w:keepNext/>
      <w:tabs>
        <w:tab w:val="left" w:pos="1180"/>
        <w:tab w:val="left" w:pos="5520"/>
        <w:tab w:val="left" w:pos="5940"/>
      </w:tabs>
      <w:jc w:val="both"/>
      <w:outlineLvl w:val="0"/>
    </w:pPr>
    <w:rPr>
      <w:rFonts w:ascii="Avant Garde" w:hAnsi="Avant Garde" w:cs="Times New Roman"/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04AB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04ABF"/>
    <w:pPr>
      <w:tabs>
        <w:tab w:val="center" w:pos="4536"/>
        <w:tab w:val="right" w:pos="9072"/>
      </w:tabs>
    </w:pPr>
  </w:style>
  <w:style w:type="paragraph" w:customStyle="1" w:styleId="copie">
    <w:name w:val="copie"/>
    <w:basedOn w:val="Normal"/>
    <w:rsid w:val="00FD3C66"/>
    <w:pPr>
      <w:spacing w:before="120"/>
      <w:ind w:left="2540" w:hanging="1120"/>
      <w:jc w:val="both"/>
    </w:pPr>
    <w:rPr>
      <w:rFonts w:ascii="New York" w:hAnsi="New York" w:cs="Times New Roman"/>
    </w:rPr>
  </w:style>
  <w:style w:type="paragraph" w:customStyle="1" w:styleId="Default">
    <w:name w:val="Default"/>
    <w:rsid w:val="003330BE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val="fr-FR" w:eastAsia="fr-FR"/>
    </w:rPr>
  </w:style>
  <w:style w:type="paragraph" w:customStyle="1" w:styleId="CM2">
    <w:name w:val="CM2"/>
    <w:basedOn w:val="Default"/>
    <w:next w:val="Default"/>
    <w:rsid w:val="003330BE"/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3330BE"/>
    <w:pPr>
      <w:spacing w:line="22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3330BE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3330BE"/>
    <w:rPr>
      <w:rFonts w:cs="Times New Roman"/>
      <w:color w:val="auto"/>
    </w:rPr>
  </w:style>
  <w:style w:type="table" w:styleId="Grilledutableau">
    <w:name w:val="Table Grid"/>
    <w:basedOn w:val="TableauNormal"/>
    <w:rsid w:val="00350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671384"/>
    <w:pPr>
      <w:spacing w:after="120"/>
    </w:pPr>
  </w:style>
  <w:style w:type="character" w:styleId="Marquedecommentaire">
    <w:name w:val="annotation reference"/>
    <w:rsid w:val="00AD7D35"/>
    <w:rPr>
      <w:sz w:val="16"/>
      <w:szCs w:val="16"/>
    </w:rPr>
  </w:style>
  <w:style w:type="paragraph" w:styleId="Commentaire">
    <w:name w:val="annotation text"/>
    <w:basedOn w:val="Normal"/>
    <w:link w:val="CommentaireCar"/>
    <w:rsid w:val="00AD7D35"/>
  </w:style>
  <w:style w:type="character" w:customStyle="1" w:styleId="CommentaireCar">
    <w:name w:val="Commentaire Car"/>
    <w:link w:val="Commentaire"/>
    <w:rsid w:val="00AD7D35"/>
    <w:rPr>
      <w:rFonts w:ascii="Arial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rsid w:val="00AD7D35"/>
    <w:rPr>
      <w:b/>
      <w:bCs/>
    </w:rPr>
  </w:style>
  <w:style w:type="character" w:customStyle="1" w:styleId="ObjetducommentaireCar">
    <w:name w:val="Objet du commentaire Car"/>
    <w:link w:val="Objetducommentaire"/>
    <w:rsid w:val="00AD7D35"/>
    <w:rPr>
      <w:rFonts w:ascii="Arial" w:hAnsi="Arial" w:cs="Arial"/>
      <w:b/>
      <w:bCs/>
    </w:rPr>
  </w:style>
  <w:style w:type="paragraph" w:styleId="Textedebulles">
    <w:name w:val="Balloon Text"/>
    <w:basedOn w:val="Normal"/>
    <w:link w:val="TextedebullesCar"/>
    <w:rsid w:val="00AD7D3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7D35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2F2C80"/>
    <w:rPr>
      <w:color w:val="0563C1"/>
      <w:u w:val="single"/>
    </w:rPr>
  </w:style>
  <w:style w:type="paragraph" w:styleId="Retraitcorpsdetexte">
    <w:name w:val="Body Text Indent"/>
    <w:basedOn w:val="Normal"/>
    <w:link w:val="RetraitcorpsdetexteCar"/>
    <w:rsid w:val="0074045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40453"/>
    <w:rPr>
      <w:rFonts w:ascii="Arial" w:hAnsi="Arial" w:cs="Arial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nnees\1-FNR\Correspondance\Mod&#232;les%20nouvel%20en-t&#234;te\Lettre%20C%205\Sans%20partenaires\CT%20lettre%20C5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CT lettre C5</Template>
  <TotalTime>1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Fondation Nez Rouge – Case postale 2129 – 2800 Delémont</vt:lpstr>
    </vt:vector>
  </TitlesOfParts>
  <Company/>
  <LinksUpToDate>false</LinksUpToDate>
  <CharactersWithSpaces>1361</CharactersWithSpaces>
  <SharedDoc>false</SharedDoc>
  <HLinks>
    <vt:vector size="6" baseType="variant">
      <vt:variant>
        <vt:i4>1114195</vt:i4>
      </vt:variant>
      <vt:variant>
        <vt:i4>0</vt:i4>
      </vt:variant>
      <vt:variant>
        <vt:i4>0</vt:i4>
      </vt:variant>
      <vt:variant>
        <vt:i4>5</vt:i4>
      </vt:variant>
      <vt:variant>
        <vt:lpwstr>http://buffet-olten.ch/info.html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Fondation Nez Rouge – Case postale 2129 – 2800 Delémont</dc:title>
  <dc:subject/>
  <dc:creator>Nez Rouge Suisse</dc:creator>
  <cp:keywords/>
  <cp:lastModifiedBy>Nez Rouge Suisse</cp:lastModifiedBy>
  <cp:revision>4</cp:revision>
  <cp:lastPrinted>2017-03-03T09:44:00Z</cp:lastPrinted>
  <dcterms:created xsi:type="dcterms:W3CDTF">2017-03-03T09:19:00Z</dcterms:created>
  <dcterms:modified xsi:type="dcterms:W3CDTF">2017-03-03T09:45:00Z</dcterms:modified>
</cp:coreProperties>
</file>