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D2F" w:rsidRPr="00CB016B" w:rsidRDefault="00CE6D2F" w:rsidP="00350066">
      <w:pPr>
        <w:ind w:right="-2"/>
        <w:rPr>
          <w:rFonts w:ascii="DINOT-Regular" w:hAnsi="DINOT-Regular"/>
          <w:sz w:val="10"/>
          <w:szCs w:val="10"/>
          <w:lang w:val="de-CH"/>
        </w:rPr>
      </w:pPr>
      <w:bookmarkStart w:id="0" w:name="_GoBack"/>
      <w:bookmarkEnd w:id="0"/>
    </w:p>
    <w:p w:rsidR="008C11A5" w:rsidRDefault="008C11A5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</w:rPr>
      </w:pPr>
    </w:p>
    <w:p w:rsidR="008C11A5" w:rsidRDefault="008C11A5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00"/>
          <w:sz w:val="28"/>
          <w:szCs w:val="28"/>
        </w:rPr>
      </w:pPr>
    </w:p>
    <w:p w:rsidR="008F7EC3" w:rsidRPr="00A77E3D" w:rsidRDefault="00820FEF" w:rsidP="008F7EC3">
      <w:pPr>
        <w:autoSpaceDE w:val="0"/>
        <w:autoSpaceDN w:val="0"/>
        <w:adjustRightInd w:val="0"/>
        <w:rPr>
          <w:rFonts w:ascii="DINOT-Bold" w:hAnsi="DINOT-Bold" w:cs="DINOT-Bold"/>
          <w:b/>
          <w:bCs/>
          <w:color w:val="0000FF"/>
          <w:sz w:val="28"/>
          <w:szCs w:val="28"/>
        </w:rPr>
      </w:pPr>
      <w:r>
        <w:rPr>
          <w:rFonts w:ascii="DINOT-Bold" w:hAnsi="DINOT-Bold" w:cs="DINOT-Bold"/>
          <w:b/>
          <w:bCs/>
          <w:color w:val="000000"/>
          <w:sz w:val="28"/>
          <w:szCs w:val="28"/>
        </w:rPr>
        <w:t>Assemblée générale</w:t>
      </w:r>
      <w:r w:rsidR="008C11A5">
        <w:rPr>
          <w:rFonts w:ascii="DINOT-Bold" w:hAnsi="DINOT-Bold" w:cs="DINOT-Bold"/>
          <w:b/>
          <w:bCs/>
          <w:color w:val="000000"/>
          <w:sz w:val="28"/>
          <w:szCs w:val="28"/>
        </w:rPr>
        <w:t xml:space="preserve"> année ______</w:t>
      </w:r>
    </w:p>
    <w:p w:rsidR="008F7EC3" w:rsidRPr="00A77E3D" w:rsidRDefault="008C11A5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>Date : _______________</w:t>
      </w:r>
    </w:p>
    <w:p w:rsidR="008F7EC3" w:rsidRDefault="008C11A5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>Lieu : _______________</w:t>
      </w:r>
    </w:p>
    <w:p w:rsidR="008F7EC3" w:rsidRPr="00A77E3D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</w:p>
    <w:p w:rsidR="008F7EC3" w:rsidRPr="00A77E3D" w:rsidRDefault="008C11A5" w:rsidP="008F7EC3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</w:rPr>
      </w:pPr>
      <w:r>
        <w:rPr>
          <w:rFonts w:ascii="DINOT-Regular" w:hAnsi="DINOT-Regular" w:cs="DINOT-Regular"/>
          <w:color w:val="000000"/>
        </w:rPr>
        <w:t>Participants :</w:t>
      </w:r>
    </w:p>
    <w:p w:rsidR="000410D2" w:rsidRDefault="008C11A5" w:rsidP="000410D2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11A5" w:rsidRPr="00A77E3D" w:rsidRDefault="008C11A5" w:rsidP="000410D2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</w:rPr>
      </w:pPr>
    </w:p>
    <w:p w:rsidR="008F7EC3" w:rsidRPr="008C11A5" w:rsidRDefault="006E72C3" w:rsidP="008F7EC3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</w:rPr>
      </w:pPr>
      <w:r w:rsidRPr="00047DBD">
        <w:rPr>
          <w:rFonts w:ascii="DINOT-Regular" w:hAnsi="DINOT-Regular" w:cs="DINOT-Regular"/>
          <w:color w:val="000000"/>
        </w:rPr>
        <w:t>Excusés</w:t>
      </w:r>
      <w:r w:rsidR="008C11A5">
        <w:rPr>
          <w:rFonts w:ascii="DINOT-Regular" w:hAnsi="DINOT-Regular" w:cs="DINOT-Regular"/>
          <w:color w:val="000000"/>
        </w:rPr>
        <w:t> : ___________________________________________________</w:t>
      </w:r>
    </w:p>
    <w:p w:rsidR="008F7EC3" w:rsidRPr="00375510" w:rsidRDefault="008F7EC3" w:rsidP="008F7EC3">
      <w:pPr>
        <w:autoSpaceDE w:val="0"/>
        <w:autoSpaceDN w:val="0"/>
        <w:adjustRightInd w:val="0"/>
        <w:rPr>
          <w:rFonts w:ascii="DINOT-Regular" w:hAnsi="DINOT-Regular" w:cs="DINOT-Regular"/>
          <w:color w:val="000000"/>
          <w:sz w:val="28"/>
          <w:szCs w:val="28"/>
          <w:lang w:val="fr-CH"/>
        </w:rPr>
      </w:pPr>
    </w:p>
    <w:p w:rsidR="00F06824" w:rsidRPr="00375510" w:rsidRDefault="008C11A5" w:rsidP="00F06824">
      <w:pPr>
        <w:autoSpaceDE w:val="0"/>
        <w:autoSpaceDN w:val="0"/>
        <w:adjustRightInd w:val="0"/>
        <w:rPr>
          <w:rFonts w:ascii="DINOT-Regular" w:hAnsi="DINOT-Regular" w:cs="DINOT-Regular"/>
          <w:color w:val="0000FF"/>
          <w:sz w:val="28"/>
          <w:szCs w:val="28"/>
          <w:lang w:val="fr-CH"/>
        </w:rPr>
      </w:pPr>
      <w:r>
        <w:rPr>
          <w:rFonts w:ascii="DINOT-Regular" w:hAnsi="DINOT-Regular" w:cs="DINOT-Regular"/>
          <w:color w:val="000000"/>
          <w:sz w:val="28"/>
          <w:szCs w:val="28"/>
          <w:lang w:val="fr-CH"/>
        </w:rPr>
        <w:t>Procès-verbal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  <w:lang w:val="fr-CH"/>
        </w:rPr>
        <w:t>1.</w:t>
      </w:r>
      <w:r w:rsidRPr="008C11A5">
        <w:rPr>
          <w:rFonts w:ascii="DINOT-Regular" w:hAnsi="DINOT-Regular" w:cs="DINOT-Regular"/>
          <w:color w:val="000000"/>
          <w:lang w:val="fr-CH"/>
        </w:rPr>
        <w:t xml:space="preserve"> </w:t>
      </w:r>
      <w:r w:rsidR="008F7EC3" w:rsidRPr="008C11A5">
        <w:rPr>
          <w:rFonts w:ascii="DINOT-Regular" w:hAnsi="DINOT-Regular" w:cs="DINOT-Regular"/>
          <w:color w:val="000000"/>
          <w:lang w:val="fr-CH"/>
        </w:rPr>
        <w:t>Allocution du Président et organisation</w:t>
      </w:r>
      <w:r w:rsidRPr="008C11A5">
        <w:rPr>
          <w:rFonts w:ascii="DINOT-Regular" w:hAnsi="DINOT-Regular" w:cs="DINOT-Regular"/>
          <w:color w:val="000000"/>
          <w:lang w:val="fr-CH"/>
        </w:rPr>
        <w:t xml:space="preserve"> de la séance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3F3E84" w:rsidRPr="008C11A5" w:rsidRDefault="008F7EC3" w:rsidP="008C11A5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sz w:val="10"/>
          <w:szCs w:val="10"/>
          <w:lang w:val="fr-CH"/>
        </w:rPr>
      </w:pPr>
      <w:r w:rsidRPr="00375510">
        <w:rPr>
          <w:rFonts w:ascii="DINOT-Regular" w:hAnsi="DINOT-Regular" w:cs="DINOT-Regular"/>
          <w:color w:val="0000FF"/>
          <w:lang w:val="fr-CH"/>
        </w:rPr>
        <w:tab/>
      </w:r>
    </w:p>
    <w:p w:rsidR="008C11A5" w:rsidRDefault="008C11A5" w:rsidP="008C11A5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fr-CH"/>
        </w:rPr>
      </w:pPr>
    </w:p>
    <w:p w:rsidR="003F3E84" w:rsidRPr="00BB066C" w:rsidRDefault="008F7EC3" w:rsidP="008C11A5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de-CH"/>
        </w:rPr>
      </w:pPr>
      <w:r w:rsidRPr="008C11A5">
        <w:rPr>
          <w:rFonts w:ascii="DINOT-Regular" w:hAnsi="DINOT-Regular" w:cs="DINOT-Regular"/>
          <w:color w:val="000000"/>
          <w:lang w:val="fr-CH"/>
        </w:rPr>
        <w:t xml:space="preserve">2. </w:t>
      </w:r>
      <w:r w:rsidRPr="008C11A5">
        <w:rPr>
          <w:rFonts w:ascii="DINOT-Regular" w:hAnsi="DINOT-Regular" w:cs="DINOT-Regular"/>
          <w:color w:val="000000"/>
          <w:lang w:val="fr-CH"/>
        </w:rPr>
        <w:tab/>
        <w:t xml:space="preserve">Election des scrutateurs 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F06824" w:rsidRPr="00375510" w:rsidRDefault="00F06824" w:rsidP="00373834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C11A5" w:rsidRDefault="008C11A5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</w:rPr>
      </w:pPr>
    </w:p>
    <w:p w:rsidR="008F7EC3" w:rsidRPr="00A77E3D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</w:rPr>
      </w:pPr>
      <w:r w:rsidRPr="00A77E3D">
        <w:rPr>
          <w:rFonts w:ascii="DINOT-Regular" w:hAnsi="DINOT-Regular" w:cs="DINOT-Regular"/>
          <w:color w:val="000000"/>
        </w:rPr>
        <w:t xml:space="preserve">3. </w:t>
      </w:r>
      <w:r w:rsidRPr="00A77E3D">
        <w:rPr>
          <w:rFonts w:ascii="DINOT-Regular" w:hAnsi="DINOT-Regular" w:cs="DINOT-Regular"/>
          <w:color w:val="000000"/>
        </w:rPr>
        <w:tab/>
        <w:t xml:space="preserve">Approbation du PV de l’assemblée générale du </w:t>
      </w:r>
      <w:r w:rsidR="008C11A5">
        <w:rPr>
          <w:rFonts w:ascii="DINOT-Regular" w:hAnsi="DINOT-Regular" w:cs="DINOT-Regular"/>
          <w:color w:val="000000"/>
        </w:rPr>
        <w:t>______________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F7EC3" w:rsidRPr="00375510" w:rsidRDefault="008F7EC3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FF0000"/>
          <w:sz w:val="10"/>
          <w:szCs w:val="10"/>
          <w:lang w:val="de-CH"/>
        </w:rPr>
      </w:pPr>
    </w:p>
    <w:p w:rsidR="00D36F3F" w:rsidRPr="00375510" w:rsidRDefault="00D36F3F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Pr="008C11A5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fr-CH"/>
        </w:rPr>
      </w:pPr>
      <w:r w:rsidRPr="00375510">
        <w:rPr>
          <w:rFonts w:ascii="DINOT-Regular" w:hAnsi="DINOT-Regular" w:cs="DINOT-Regular"/>
          <w:color w:val="000000"/>
          <w:lang w:val="de-CH"/>
        </w:rPr>
        <w:t xml:space="preserve">4. </w:t>
      </w:r>
      <w:r w:rsidRPr="00375510">
        <w:rPr>
          <w:rFonts w:ascii="DINOT-Regular" w:hAnsi="DINOT-Regular" w:cs="DINOT-Regular"/>
          <w:color w:val="000000"/>
          <w:lang w:val="de-CH"/>
        </w:rPr>
        <w:tab/>
      </w:r>
      <w:r w:rsidRPr="008C11A5">
        <w:rPr>
          <w:rFonts w:ascii="DINOT-Regular" w:hAnsi="DINOT-Regular" w:cs="DINOT-Regular"/>
          <w:color w:val="000000"/>
          <w:lang w:val="fr-CH"/>
        </w:rPr>
        <w:t xml:space="preserve">Rapport annuel </w:t>
      </w:r>
      <w:r w:rsidR="008C11A5" w:rsidRPr="008C11A5">
        <w:rPr>
          <w:rFonts w:ascii="DINOT-Regular" w:hAnsi="DINOT-Regular" w:cs="DINOT-Regular"/>
          <w:color w:val="000000"/>
          <w:lang w:val="fr-CH"/>
        </w:rPr>
        <w:t>du __________</w:t>
      </w:r>
      <w:r w:rsidRPr="008C11A5">
        <w:rPr>
          <w:rFonts w:ascii="DINOT-Regular" w:hAnsi="DINOT-Regular" w:cs="DINOT-Regular"/>
          <w:color w:val="000000"/>
          <w:lang w:val="fr-CH"/>
        </w:rPr>
        <w:t xml:space="preserve"> au </w:t>
      </w:r>
      <w:r w:rsidR="008C11A5" w:rsidRPr="008C11A5">
        <w:rPr>
          <w:rFonts w:ascii="DINOT-Regular" w:hAnsi="DINOT-Regular" w:cs="DINOT-Regular"/>
          <w:color w:val="000000"/>
          <w:lang w:val="fr-CH"/>
        </w:rPr>
        <w:t>____________</w:t>
      </w:r>
    </w:p>
    <w:p w:rsidR="008F7EC3" w:rsidRPr="00A77E3D" w:rsidRDefault="008F7EC3" w:rsidP="00373834">
      <w:p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DINOT-Regular" w:hAnsi="DINOT-Regular" w:cs="DINOT-Regular"/>
          <w:color w:val="000000"/>
        </w:rPr>
      </w:pPr>
      <w:r w:rsidRPr="00A77E3D">
        <w:rPr>
          <w:rFonts w:ascii="DINOT-Regular" w:hAnsi="DINOT-Regular" w:cs="DINOT-Regular"/>
          <w:color w:val="000000"/>
        </w:rPr>
        <w:t xml:space="preserve">a) </w:t>
      </w:r>
      <w:r w:rsidR="00D36F3F" w:rsidRPr="00A77E3D">
        <w:rPr>
          <w:rFonts w:ascii="DINOT-Regular" w:hAnsi="DINOT-Regular" w:cs="DINOT-Regular"/>
          <w:color w:val="000000"/>
        </w:rPr>
        <w:t>Le r</w:t>
      </w:r>
      <w:r w:rsidRPr="00A77E3D">
        <w:rPr>
          <w:rFonts w:ascii="DINOT-Regular" w:hAnsi="DINOT-Regular" w:cs="DINOT-Regular"/>
          <w:color w:val="000000"/>
        </w:rPr>
        <w:t>apport annuel du président</w:t>
      </w:r>
      <w:r w:rsidR="008C11A5">
        <w:rPr>
          <w:rFonts w:ascii="DINOT-Regular" w:hAnsi="DINOT-Regular" w:cs="DINOT-Regular"/>
          <w:color w:val="000000"/>
        </w:rPr>
        <w:t xml:space="preserve"> est présenté</w:t>
      </w:r>
    </w:p>
    <w:p w:rsidR="008F7EC3" w:rsidRPr="00A77E3D" w:rsidRDefault="008F7EC3" w:rsidP="00373834">
      <w:p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DINOT-Regular" w:hAnsi="DINOT-Regular" w:cs="DINOT-Regular"/>
          <w:color w:val="000000"/>
        </w:rPr>
      </w:pPr>
      <w:r w:rsidRPr="00A77E3D">
        <w:rPr>
          <w:rFonts w:ascii="DINOT-Regular" w:hAnsi="DINOT-Regular" w:cs="DINOT-Regular"/>
          <w:color w:val="000000"/>
        </w:rPr>
        <w:t xml:space="preserve">b) </w:t>
      </w:r>
      <w:r w:rsidR="00D36F3F" w:rsidRPr="00A77E3D">
        <w:rPr>
          <w:rFonts w:ascii="DINOT-Regular" w:hAnsi="DINOT-Regular" w:cs="DINOT-Regular"/>
          <w:color w:val="000000"/>
        </w:rPr>
        <w:t>Les finances (compte d’exploit</w:t>
      </w:r>
      <w:r w:rsidR="008C11A5">
        <w:rPr>
          <w:rFonts w:ascii="DINOT-Regular" w:hAnsi="DINOT-Regular" w:cs="DINOT-Regular"/>
          <w:color w:val="000000"/>
        </w:rPr>
        <w:t>ation et bilan) sont présentées.</w:t>
      </w:r>
    </w:p>
    <w:p w:rsidR="008F7EC3" w:rsidRPr="00A77E3D" w:rsidRDefault="008F7EC3" w:rsidP="00373834">
      <w:pPr>
        <w:tabs>
          <w:tab w:val="left" w:pos="709"/>
        </w:tabs>
        <w:autoSpaceDE w:val="0"/>
        <w:autoSpaceDN w:val="0"/>
        <w:adjustRightInd w:val="0"/>
        <w:ind w:left="709" w:hanging="425"/>
        <w:jc w:val="both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Pr="00A77E3D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</w:rPr>
      </w:pPr>
      <w:r w:rsidRPr="008C11A5">
        <w:rPr>
          <w:rFonts w:ascii="DINOT-Regular" w:hAnsi="DINOT-Regular" w:cs="DINOT-Regular"/>
          <w:color w:val="000000"/>
          <w:lang w:val="fr-CH"/>
        </w:rPr>
        <w:t xml:space="preserve">5. </w:t>
      </w:r>
      <w:r w:rsidRPr="008C11A5">
        <w:rPr>
          <w:rFonts w:ascii="DINOT-Regular" w:hAnsi="DINOT-Regular" w:cs="DINOT-Regular"/>
          <w:color w:val="000000"/>
          <w:lang w:val="fr-CH"/>
        </w:rPr>
        <w:tab/>
      </w:r>
      <w:r w:rsidRPr="00A77E3D">
        <w:rPr>
          <w:rFonts w:ascii="DINOT-Regular" w:hAnsi="DINOT-Regular" w:cs="DINOT-Regular"/>
          <w:color w:val="000000"/>
        </w:rPr>
        <w:t>R</w:t>
      </w:r>
      <w:r w:rsidR="008C11A5">
        <w:rPr>
          <w:rFonts w:ascii="DINOT-Regular" w:hAnsi="DINOT-Regular" w:cs="DINOT-Regular"/>
          <w:color w:val="000000"/>
        </w:rPr>
        <w:t>apport de l’organe de révision</w:t>
      </w:r>
    </w:p>
    <w:p w:rsidR="00D36F3F" w:rsidRPr="00A77E3D" w:rsidRDefault="00D36F3F" w:rsidP="00373834">
      <w:pPr>
        <w:tabs>
          <w:tab w:val="left" w:pos="284"/>
        </w:tabs>
        <w:autoSpaceDE w:val="0"/>
        <w:autoSpaceDN w:val="0"/>
        <w:adjustRightInd w:val="0"/>
        <w:ind w:left="284"/>
        <w:jc w:val="both"/>
        <w:rPr>
          <w:rFonts w:ascii="DINOT-Regular" w:hAnsi="DINOT-Regular" w:cs="DINOT-Regular"/>
        </w:rPr>
      </w:pPr>
      <w:r w:rsidRPr="00A77E3D">
        <w:rPr>
          <w:rFonts w:ascii="DINOT-Regular" w:hAnsi="DINOT-Regular" w:cs="DINOT-Regular"/>
        </w:rPr>
        <w:t xml:space="preserve">Le rapport </w:t>
      </w:r>
      <w:r w:rsidR="008C11A5">
        <w:rPr>
          <w:rFonts w:ascii="DINOT-Regular" w:hAnsi="DINOT-Regular" w:cs="DINOT-Regular"/>
        </w:rPr>
        <w:t>est présenté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272358" w:rsidRDefault="00272358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272358" w:rsidRPr="00A77E3D" w:rsidRDefault="00272358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sz w:val="10"/>
          <w:szCs w:val="10"/>
          <w:lang w:val="de-CH"/>
        </w:rPr>
      </w:pPr>
    </w:p>
    <w:p w:rsidR="008F7EC3" w:rsidRPr="00375510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fr-CH"/>
        </w:rPr>
      </w:pPr>
      <w:r>
        <w:rPr>
          <w:rFonts w:ascii="DINOT-Regular" w:hAnsi="DINOT-Regular" w:cs="DINOT-Regular"/>
          <w:color w:val="000000"/>
          <w:lang w:val="fr-CH"/>
        </w:rPr>
        <w:t xml:space="preserve">6. </w:t>
      </w:r>
      <w:r>
        <w:rPr>
          <w:rFonts w:ascii="DINOT-Regular" w:hAnsi="DINOT-Regular" w:cs="DINOT-Regular"/>
          <w:color w:val="000000"/>
          <w:lang w:val="fr-CH"/>
        </w:rPr>
        <w:tab/>
        <w:t>Décisions</w:t>
      </w:r>
    </w:p>
    <w:p w:rsidR="00B94D1D" w:rsidRPr="00375510" w:rsidRDefault="00B94D1D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fr-CH"/>
        </w:rPr>
      </w:pPr>
    </w:p>
    <w:p w:rsidR="008F7EC3" w:rsidRPr="00375510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fr-CH"/>
        </w:rPr>
      </w:pPr>
      <w:r w:rsidRPr="00375510">
        <w:rPr>
          <w:rFonts w:ascii="DINOT-Regular" w:hAnsi="DINOT-Regular" w:cs="DINOT-Regular"/>
          <w:color w:val="000000"/>
          <w:lang w:val="fr-CH"/>
        </w:rPr>
        <w:t xml:space="preserve">a) </w:t>
      </w:r>
      <w:r w:rsidR="008C11A5">
        <w:rPr>
          <w:rFonts w:ascii="DINOT-Regular" w:hAnsi="DINOT-Regular" w:cs="DINOT-Regular"/>
          <w:color w:val="000000"/>
          <w:lang w:val="fr-CH"/>
        </w:rPr>
        <w:tab/>
        <w:t>Approbation du rapport annuel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B94D1D" w:rsidRPr="008C11A5" w:rsidRDefault="00B94D1D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fr-CH"/>
        </w:rPr>
      </w:pPr>
    </w:p>
    <w:p w:rsidR="008F7EC3" w:rsidRPr="008C11A5" w:rsidRDefault="008C11A5" w:rsidP="00BB066C">
      <w:pPr>
        <w:tabs>
          <w:tab w:val="left" w:pos="284"/>
          <w:tab w:val="left" w:pos="7140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fr-CH"/>
        </w:rPr>
      </w:pPr>
      <w:r w:rsidRPr="008C11A5">
        <w:rPr>
          <w:rFonts w:ascii="DINOT-Regular" w:hAnsi="DINOT-Regular" w:cs="DINOT-Regular"/>
          <w:color w:val="000000"/>
          <w:lang w:val="fr-CH"/>
        </w:rPr>
        <w:t xml:space="preserve">b) </w:t>
      </w:r>
      <w:r w:rsidRPr="008C11A5">
        <w:rPr>
          <w:rFonts w:ascii="DINOT-Regular" w:hAnsi="DINOT-Regular" w:cs="DINOT-Regular"/>
          <w:color w:val="000000"/>
          <w:lang w:val="fr-CH"/>
        </w:rPr>
        <w:tab/>
        <w:t>Approbation des finances</w:t>
      </w:r>
      <w:r w:rsidR="00BB066C" w:rsidRPr="008C11A5">
        <w:rPr>
          <w:rFonts w:ascii="DINOT-Regular" w:hAnsi="DINOT-Regular" w:cs="DINOT-Regular"/>
          <w:color w:val="0000FF"/>
          <w:lang w:val="fr-CH"/>
        </w:rPr>
        <w:tab/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A20D44" w:rsidRPr="00A77E3D" w:rsidRDefault="00A20D44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</w:rPr>
      </w:pPr>
    </w:p>
    <w:p w:rsidR="008F7EC3" w:rsidRPr="00A77E3D" w:rsidRDefault="008C11A5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</w:rPr>
      </w:pPr>
      <w:r>
        <w:rPr>
          <w:rFonts w:ascii="DINOT-Regular" w:hAnsi="DINOT-Regular" w:cs="DINOT-Regular"/>
          <w:color w:val="000000"/>
        </w:rPr>
        <w:t xml:space="preserve">c) </w:t>
      </w:r>
      <w:r>
        <w:rPr>
          <w:rFonts w:ascii="DINOT-Regular" w:hAnsi="DINOT-Regular" w:cs="DINOT-Regular"/>
          <w:color w:val="000000"/>
        </w:rPr>
        <w:tab/>
        <w:t>Décharge aux organes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B94D1D" w:rsidRPr="008C11A5" w:rsidRDefault="00B94D1D" w:rsidP="003469B4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 w:eastAsia="fr-CH"/>
        </w:rPr>
      </w:pPr>
    </w:p>
    <w:p w:rsidR="008F7EC3" w:rsidRPr="00A77E3D" w:rsidRDefault="008F7EC3" w:rsidP="00373834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00"/>
          <w:lang w:val="fr-CH"/>
        </w:rPr>
      </w:pPr>
      <w:r w:rsidRPr="00A77E3D">
        <w:rPr>
          <w:rFonts w:ascii="DINOT-Regular" w:hAnsi="DINOT-Regular" w:cs="DINOT-Regular"/>
          <w:color w:val="000000"/>
        </w:rPr>
        <w:t>7.</w:t>
      </w:r>
      <w:r w:rsidRPr="00A77E3D">
        <w:rPr>
          <w:rFonts w:ascii="DINOT-Regular" w:hAnsi="DINOT-Regular" w:cs="DINOT-Regular"/>
          <w:color w:val="000000"/>
        </w:rPr>
        <w:tab/>
      </w:r>
      <w:r w:rsidR="00272358">
        <w:rPr>
          <w:rFonts w:ascii="DINOT-Regular" w:hAnsi="DINOT-Regular" w:cs="DINOT-Regular"/>
          <w:color w:val="000000"/>
          <w:lang w:val="fr-CH"/>
        </w:rPr>
        <w:t xml:space="preserve">Budget </w:t>
      </w:r>
      <w:r w:rsidR="008C11A5">
        <w:rPr>
          <w:rFonts w:ascii="DINOT-Regular" w:hAnsi="DINOT-Regular" w:cs="DINOT-Regular"/>
          <w:color w:val="000000"/>
          <w:lang w:val="fr-CH"/>
        </w:rPr>
        <w:t>_________</w:t>
      </w:r>
      <w:r w:rsidRPr="00A77E3D">
        <w:rPr>
          <w:rFonts w:ascii="DINOT-Regular" w:hAnsi="DINOT-Regular" w:cs="DINOT-Regular"/>
          <w:color w:val="000000"/>
          <w:lang w:val="fr-CH"/>
        </w:rPr>
        <w:t xml:space="preserve"> au</w:t>
      </w:r>
      <w:r w:rsidR="008C11A5">
        <w:rPr>
          <w:rFonts w:ascii="DINOT-Regular" w:hAnsi="DINOT-Regular" w:cs="DINOT-Regular"/>
          <w:color w:val="000000"/>
          <w:lang w:val="fr-CH"/>
        </w:rPr>
        <w:t xml:space="preserve"> ____________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ED0F46" w:rsidRPr="008C11A5" w:rsidRDefault="00ED0F46" w:rsidP="00A20D44">
      <w:pPr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 w:eastAsia="fr-CH"/>
        </w:rPr>
      </w:pPr>
    </w:p>
    <w:p w:rsidR="00373834" w:rsidRPr="00375510" w:rsidRDefault="008C11A5" w:rsidP="0051737E">
      <w:p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DINOT-Regular" w:hAnsi="DINOT-Regular" w:cs="DINOT-Regular"/>
          <w:color w:val="0000FF"/>
          <w:lang w:val="fr-CH"/>
        </w:rPr>
      </w:pPr>
      <w:r>
        <w:rPr>
          <w:rFonts w:ascii="DINOT-Regular" w:hAnsi="DINOT-Regular" w:cs="DINOT-Regular"/>
          <w:color w:val="000000"/>
          <w:lang w:val="fr-CH"/>
        </w:rPr>
        <w:t>8.</w:t>
      </w:r>
      <w:r>
        <w:rPr>
          <w:rFonts w:ascii="DINOT-Regular" w:hAnsi="DINOT-Regular" w:cs="DINOT-Regular"/>
          <w:color w:val="000000"/>
          <w:lang w:val="fr-CH"/>
        </w:rPr>
        <w:tab/>
        <w:t>Elections (selon les statuts =&gt; tous les 2 ans)</w:t>
      </w:r>
    </w:p>
    <w:p w:rsidR="008F7EC3" w:rsidRPr="00A77E3D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</w:rPr>
      </w:pPr>
      <w:r w:rsidRPr="00A77E3D">
        <w:rPr>
          <w:rFonts w:ascii="DINOT-Regular" w:hAnsi="DINOT-Regular" w:cs="DINOT-Regular"/>
        </w:rPr>
        <w:t>a)</w:t>
      </w:r>
      <w:r w:rsidRPr="00A77E3D">
        <w:rPr>
          <w:rFonts w:ascii="DINOT-Regular" w:hAnsi="DINOT-Regular" w:cs="DINOT-Regular"/>
        </w:rPr>
        <w:tab/>
        <w:t>Election d</w:t>
      </w:r>
      <w:r w:rsidR="008C11A5">
        <w:rPr>
          <w:rFonts w:ascii="DINOT-Regular" w:hAnsi="DINOT-Regular" w:cs="DINOT-Regular"/>
        </w:rPr>
        <w:t>es membres du comité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C11A5" w:rsidRDefault="008C11A5" w:rsidP="007B0A7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lang w:val="fr-CH"/>
        </w:rPr>
      </w:pPr>
    </w:p>
    <w:p w:rsidR="007B0A7C" w:rsidRDefault="007B0A7C" w:rsidP="007B0A7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</w:rPr>
      </w:pPr>
      <w:r>
        <w:rPr>
          <w:rFonts w:ascii="DINOT-Regular" w:hAnsi="DINOT-Regular" w:cs="DINOT-Regular"/>
        </w:rPr>
        <w:t>b</w:t>
      </w:r>
      <w:r w:rsidRPr="00A77E3D">
        <w:rPr>
          <w:rFonts w:ascii="DINOT-Regular" w:hAnsi="DINOT-Regular" w:cs="DINOT-Regular"/>
        </w:rPr>
        <w:t>)</w:t>
      </w:r>
      <w:r w:rsidRPr="00A77E3D">
        <w:rPr>
          <w:rFonts w:ascii="DINOT-Regular" w:hAnsi="DINOT-Regular" w:cs="DINOT-Regular"/>
        </w:rPr>
        <w:tab/>
        <w:t>Election d</w:t>
      </w:r>
      <w:r w:rsidR="008C11A5">
        <w:rPr>
          <w:rFonts w:ascii="DINOT-Regular" w:hAnsi="DINOT-Regular" w:cs="DINOT-Regular"/>
        </w:rPr>
        <w:t>u Président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5B6FBF" w:rsidRPr="00375510" w:rsidRDefault="005B6FBF" w:rsidP="006339D9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FF0000"/>
          <w:lang w:val="de-CH"/>
        </w:rPr>
      </w:pPr>
    </w:p>
    <w:p w:rsidR="008F7EC3" w:rsidRDefault="007B0A7C" w:rsidP="008F7EC3">
      <w:pPr>
        <w:tabs>
          <w:tab w:val="left" w:pos="284"/>
        </w:tabs>
        <w:autoSpaceDE w:val="0"/>
        <w:autoSpaceDN w:val="0"/>
        <w:adjustRightInd w:val="0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>c</w:t>
      </w:r>
      <w:r w:rsidR="008F7EC3" w:rsidRPr="00A77E3D">
        <w:rPr>
          <w:rFonts w:ascii="DINOT-Regular" w:hAnsi="DINOT-Regular" w:cs="DINOT-Regular"/>
          <w:color w:val="000000"/>
        </w:rPr>
        <w:t xml:space="preserve">) </w:t>
      </w:r>
      <w:r w:rsidR="008F7EC3" w:rsidRPr="00A77E3D">
        <w:rPr>
          <w:rFonts w:ascii="DINOT-Regular" w:hAnsi="DINOT-Regular" w:cs="DINOT-Regular"/>
          <w:color w:val="000000"/>
        </w:rPr>
        <w:tab/>
      </w:r>
      <w:r w:rsidR="008C11A5">
        <w:rPr>
          <w:rFonts w:ascii="DINOT-Regular" w:hAnsi="DINOT-Regular" w:cs="DINOT-Regular"/>
          <w:color w:val="000000"/>
        </w:rPr>
        <w:t>Election de l’organe de contrôle des comptes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F7EC3" w:rsidRDefault="008F7EC3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</w:rPr>
      </w:pPr>
    </w:p>
    <w:p w:rsidR="008C11A5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</w:rPr>
      </w:pPr>
    </w:p>
    <w:p w:rsidR="008C11A5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</w:rPr>
      </w:pPr>
    </w:p>
    <w:p w:rsidR="008C11A5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</w:rPr>
      </w:pPr>
    </w:p>
    <w:p w:rsidR="008C11A5" w:rsidRPr="00A77E3D" w:rsidRDefault="008C11A5" w:rsidP="008F7EC3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de-CH"/>
        </w:rPr>
      </w:pPr>
    </w:p>
    <w:p w:rsidR="0005739C" w:rsidRPr="00375510" w:rsidRDefault="008C11A5" w:rsidP="0005739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fr-CH"/>
        </w:rPr>
      </w:pPr>
      <w:r>
        <w:rPr>
          <w:rFonts w:ascii="DINOT-Regular" w:hAnsi="DINOT-Regular" w:cs="DINOT-Regular"/>
          <w:color w:val="000000"/>
          <w:lang w:val="fr-CH"/>
        </w:rPr>
        <w:t xml:space="preserve">9. </w:t>
      </w:r>
      <w:r>
        <w:rPr>
          <w:rFonts w:ascii="DINOT-Regular" w:hAnsi="DINOT-Regular" w:cs="DINOT-Regular"/>
          <w:color w:val="000000"/>
          <w:lang w:val="fr-CH"/>
        </w:rPr>
        <w:tab/>
        <w:t>Demandes</w:t>
      </w:r>
    </w:p>
    <w:p w:rsidR="00047DBD" w:rsidRPr="008C11A5" w:rsidRDefault="008C11A5" w:rsidP="008823DE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fr-CH"/>
        </w:rPr>
      </w:pPr>
      <w:r w:rsidRPr="008C11A5">
        <w:rPr>
          <w:rFonts w:ascii="DINOT-Regular" w:hAnsi="DINOT-Regular" w:cs="DINOT-Regular"/>
          <w:color w:val="000000"/>
          <w:lang w:val="fr-CH"/>
        </w:rPr>
        <w:t>a) demandes du comité</w:t>
      </w:r>
    </w:p>
    <w:p w:rsid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</w:p>
    <w:p w:rsidR="008C11A5" w:rsidRPr="008C11A5" w:rsidRDefault="008C11A5" w:rsidP="008823DE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fr-CH"/>
        </w:rPr>
      </w:pPr>
      <w:r w:rsidRPr="008C11A5">
        <w:rPr>
          <w:rFonts w:ascii="DINOT-Regular" w:hAnsi="DINOT-Regular" w:cs="DINOT-Regular"/>
          <w:color w:val="000000"/>
          <w:lang w:val="fr-CH"/>
        </w:rPr>
        <w:t xml:space="preserve">b) </w:t>
      </w:r>
      <w:proofErr w:type="spellStart"/>
      <w:r w:rsidRPr="008C11A5">
        <w:rPr>
          <w:rFonts w:ascii="DINOT-Regular" w:hAnsi="DINOT-Regular" w:cs="DINOT-Regular"/>
          <w:color w:val="000000"/>
          <w:lang w:val="fr-CH"/>
        </w:rPr>
        <w:t>autres</w:t>
      </w:r>
      <w:proofErr w:type="spellEnd"/>
      <w:r w:rsidRPr="008C11A5">
        <w:rPr>
          <w:rFonts w:ascii="DINOT-Regular" w:hAnsi="DINOT-Regular" w:cs="DINOT-Regular"/>
          <w:color w:val="000000"/>
          <w:lang w:val="fr-CH"/>
        </w:rPr>
        <w:t xml:space="preserve"> </w:t>
      </w:r>
      <w:proofErr w:type="spellStart"/>
      <w:r w:rsidRPr="008C11A5">
        <w:rPr>
          <w:rFonts w:ascii="DINOT-Regular" w:hAnsi="DINOT-Regular" w:cs="DINOT-Regular"/>
          <w:color w:val="000000"/>
          <w:lang w:val="fr-CH"/>
        </w:rPr>
        <w:t>demandes</w:t>
      </w:r>
      <w:proofErr w:type="spellEnd"/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C11A5" w:rsidRDefault="008C11A5" w:rsidP="0005739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00"/>
          <w:lang w:val="fr-CH"/>
        </w:rPr>
      </w:pPr>
    </w:p>
    <w:p w:rsidR="00E2332A" w:rsidRPr="00A77E3D" w:rsidRDefault="008F7EC3" w:rsidP="0005739C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lang w:val="fr-CH"/>
        </w:rPr>
      </w:pPr>
      <w:r w:rsidRPr="00A77E3D">
        <w:rPr>
          <w:rFonts w:ascii="DINOT-Regular" w:hAnsi="DINOT-Regular" w:cs="DINOT-Regular"/>
          <w:color w:val="000000"/>
          <w:lang w:val="fr-CH"/>
        </w:rPr>
        <w:t xml:space="preserve">10. Divers </w:t>
      </w:r>
    </w:p>
    <w:p w:rsidR="00B80CC3" w:rsidRDefault="00B80CC3" w:rsidP="00DD1822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ascii="DINOT-Regular" w:hAnsi="DINOT-Regular" w:cs="DINOT-Regular"/>
          <w:color w:val="0000FF"/>
          <w:lang w:val="fr-CH"/>
        </w:rPr>
      </w:pP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p w:rsidR="008C11A5" w:rsidRPr="008C11A5" w:rsidRDefault="008C11A5" w:rsidP="008C11A5">
      <w:pPr>
        <w:tabs>
          <w:tab w:val="left" w:pos="284"/>
        </w:tabs>
        <w:autoSpaceDE w:val="0"/>
        <w:autoSpaceDN w:val="0"/>
        <w:adjustRightInd w:val="0"/>
        <w:jc w:val="both"/>
        <w:rPr>
          <w:rFonts w:ascii="DINOT-Regular" w:hAnsi="DINOT-Regular" w:cs="DINOT-Regular"/>
          <w:color w:val="000000"/>
          <w:lang w:val="fr-CH"/>
        </w:rPr>
      </w:pPr>
      <w:r>
        <w:rPr>
          <w:rFonts w:ascii="DINOT-Regular" w:hAnsi="DINOT-Regular" w:cs="DINOT-Regular"/>
          <w:color w:val="000000"/>
        </w:rPr>
        <w:t>_______________________________________________________________________________________</w:t>
      </w:r>
    </w:p>
    <w:sectPr w:rsidR="008C11A5" w:rsidRPr="008C11A5" w:rsidSect="00CB016B">
      <w:headerReference w:type="default" r:id="rId8"/>
      <w:pgSz w:w="11906" w:h="16838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701" w:rsidRDefault="00D21701">
      <w:r>
        <w:separator/>
      </w:r>
    </w:p>
  </w:endnote>
  <w:endnote w:type="continuationSeparator" w:id="0">
    <w:p w:rsidR="00D21701" w:rsidRDefault="00D21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OT-Regular">
    <w:panose1 w:val="020105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ant Garde">
    <w:altName w:val="Century Gothic"/>
    <w:panose1 w:val="00000000000000000000"/>
    <w:charset w:val="00"/>
    <w:family w:val="roman"/>
    <w:notTrueType/>
    <w:pitch w:val="default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INOT-Bold">
    <w:panose1 w:val="020108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701" w:rsidRDefault="00D21701">
      <w:r>
        <w:separator/>
      </w:r>
    </w:p>
  </w:footnote>
  <w:footnote w:type="continuationSeparator" w:id="0">
    <w:p w:rsidR="00D21701" w:rsidRDefault="00D21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7C02" w:rsidRDefault="008C11A5" w:rsidP="00504ABF">
    <w:pPr>
      <w:pStyle w:val="En-tte"/>
      <w:tabs>
        <w:tab w:val="left" w:pos="2127"/>
      </w:tabs>
      <w:spacing w:line="200" w:lineRule="atLeast"/>
      <w:rPr>
        <w:rFonts w:ascii="DINOT-Regular" w:hAnsi="DINOT-Regular"/>
        <w:color w:val="808080"/>
        <w:sz w:val="16"/>
        <w:szCs w:val="16"/>
      </w:rPr>
    </w:pPr>
    <w:r>
      <w:rPr>
        <w:rFonts w:ascii="DINOT-Regular" w:hAnsi="DINOT-Regular"/>
        <w:color w:val="808080"/>
        <w:sz w:val="16"/>
        <w:szCs w:val="16"/>
      </w:rPr>
      <w:t>Nez Rouge</w:t>
    </w:r>
  </w:p>
  <w:p w:rsidR="008C11A5" w:rsidRPr="008C11A5" w:rsidRDefault="008C11A5" w:rsidP="00504ABF">
    <w:pPr>
      <w:pStyle w:val="En-tte"/>
      <w:tabs>
        <w:tab w:val="left" w:pos="2127"/>
      </w:tabs>
      <w:spacing w:line="200" w:lineRule="atLeast"/>
      <w:rPr>
        <w:rFonts w:ascii="DINOT-Regular" w:hAnsi="DINOT-Regular"/>
        <w:color w:val="808080"/>
        <w:sz w:val="16"/>
        <w:szCs w:val="16"/>
      </w:rPr>
    </w:pPr>
    <w:r>
      <w:rPr>
        <w:rFonts w:ascii="DINOT-Regular" w:hAnsi="DINOT-Regular"/>
        <w:color w:val="808080"/>
        <w:sz w:val="16"/>
        <w:szCs w:val="16"/>
      </w:rPr>
      <w:t>Section : __________________</w:t>
    </w:r>
  </w:p>
  <w:p w:rsidR="00E77C02" w:rsidRPr="009C69AC" w:rsidRDefault="00E77C02" w:rsidP="00504ABF">
    <w:pPr>
      <w:pStyle w:val="En-tte"/>
      <w:tabs>
        <w:tab w:val="left" w:pos="2127"/>
      </w:tabs>
      <w:rPr>
        <w:rFonts w:ascii="DINOT-Regular" w:hAnsi="DINOT-Regul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54EB39"/>
    <w:multiLevelType w:val="hybridMultilevel"/>
    <w:tmpl w:val="5CD7FB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14940A1"/>
    <w:multiLevelType w:val="hybridMultilevel"/>
    <w:tmpl w:val="566E159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755FB3"/>
    <w:multiLevelType w:val="hybridMultilevel"/>
    <w:tmpl w:val="4352275C"/>
    <w:lvl w:ilvl="0" w:tplc="5A307880">
      <w:start w:val="29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7A63"/>
    <w:multiLevelType w:val="hybridMultilevel"/>
    <w:tmpl w:val="D48EC848"/>
    <w:lvl w:ilvl="0" w:tplc="08C6E4B8">
      <w:start w:val="1"/>
      <w:numFmt w:val="lowerLetter"/>
      <w:lvlText w:val="%1)"/>
      <w:lvlJc w:val="left"/>
      <w:pPr>
        <w:tabs>
          <w:tab w:val="num" w:pos="2424"/>
        </w:tabs>
        <w:ind w:left="2424" w:hanging="360"/>
      </w:pPr>
      <w:rPr>
        <w:rFonts w:ascii="DINOT-Regular" w:eastAsia="Times New Roman" w:hAnsi="DINOT-Regular" w:cs="DINOT-Regular"/>
      </w:rPr>
    </w:lvl>
    <w:lvl w:ilvl="1" w:tplc="040C0019">
      <w:start w:val="1"/>
      <w:numFmt w:val="lowerLetter"/>
      <w:lvlText w:val="%2."/>
      <w:lvlJc w:val="left"/>
      <w:pPr>
        <w:tabs>
          <w:tab w:val="num" w:pos="3144"/>
        </w:tabs>
        <w:ind w:left="3144" w:hanging="360"/>
      </w:pPr>
    </w:lvl>
    <w:lvl w:ilvl="2" w:tplc="CC1282E4">
      <w:start w:val="1"/>
      <w:numFmt w:val="lowerLetter"/>
      <w:lvlText w:val="%3)"/>
      <w:lvlJc w:val="left"/>
      <w:pPr>
        <w:tabs>
          <w:tab w:val="num" w:pos="4044"/>
        </w:tabs>
        <w:ind w:left="4044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4584"/>
        </w:tabs>
        <w:ind w:left="458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04"/>
        </w:tabs>
        <w:ind w:left="530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24"/>
        </w:tabs>
        <w:ind w:left="602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744"/>
        </w:tabs>
        <w:ind w:left="674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464"/>
        </w:tabs>
        <w:ind w:left="746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184"/>
        </w:tabs>
        <w:ind w:left="8184" w:hanging="180"/>
      </w:pPr>
    </w:lvl>
  </w:abstractNum>
  <w:abstractNum w:abstractNumId="4" w15:restartNumberingAfterBreak="0">
    <w:nsid w:val="3CB40688"/>
    <w:multiLevelType w:val="hybridMultilevel"/>
    <w:tmpl w:val="9128509C"/>
    <w:lvl w:ilvl="0" w:tplc="D34203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27E65"/>
    <w:multiLevelType w:val="hybridMultilevel"/>
    <w:tmpl w:val="88B632E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0E3D17"/>
    <w:multiLevelType w:val="hybridMultilevel"/>
    <w:tmpl w:val="B8AE861C"/>
    <w:lvl w:ilvl="0" w:tplc="A132A3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B48E9"/>
    <w:multiLevelType w:val="hybridMultilevel"/>
    <w:tmpl w:val="A8EE308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B48A1"/>
    <w:multiLevelType w:val="hybridMultilevel"/>
    <w:tmpl w:val="056A0BA8"/>
    <w:lvl w:ilvl="0" w:tplc="9CA4B3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585FA0"/>
    <w:multiLevelType w:val="hybridMultilevel"/>
    <w:tmpl w:val="A3464F54"/>
    <w:lvl w:ilvl="0" w:tplc="23FE50F8">
      <w:start w:val="544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INOT-Regular" w:eastAsia="Times New Roman" w:hAnsi="DINOT-Regular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42F0C"/>
    <w:multiLevelType w:val="hybridMultilevel"/>
    <w:tmpl w:val="1D140B7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F697C"/>
    <w:multiLevelType w:val="hybridMultilevel"/>
    <w:tmpl w:val="E9144512"/>
    <w:lvl w:ilvl="0" w:tplc="832CBFF0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8EF3EBF"/>
    <w:multiLevelType w:val="hybridMultilevel"/>
    <w:tmpl w:val="5E8C9294"/>
    <w:lvl w:ilvl="0" w:tplc="85C44040">
      <w:start w:val="12"/>
      <w:numFmt w:val="bullet"/>
      <w:lvlText w:val="-"/>
      <w:lvlJc w:val="left"/>
      <w:pPr>
        <w:tabs>
          <w:tab w:val="num" w:pos="645"/>
        </w:tabs>
        <w:ind w:left="645" w:hanging="360"/>
      </w:pPr>
      <w:rPr>
        <w:rFonts w:ascii="DINOT-Regular" w:eastAsia="Times New Roman" w:hAnsi="DINOT-Regular" w:cs="DINOT-Regular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2"/>
  </w:num>
  <w:num w:numId="11">
    <w:abstractNumId w:val="0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70A"/>
    <w:rsid w:val="00000E70"/>
    <w:rsid w:val="00002040"/>
    <w:rsid w:val="0000294A"/>
    <w:rsid w:val="0000295E"/>
    <w:rsid w:val="00003125"/>
    <w:rsid w:val="0000336D"/>
    <w:rsid w:val="00003479"/>
    <w:rsid w:val="000039A5"/>
    <w:rsid w:val="00006123"/>
    <w:rsid w:val="0000708F"/>
    <w:rsid w:val="00007B02"/>
    <w:rsid w:val="00007FCA"/>
    <w:rsid w:val="0001050C"/>
    <w:rsid w:val="00010C45"/>
    <w:rsid w:val="000118A4"/>
    <w:rsid w:val="000122BA"/>
    <w:rsid w:val="0001291B"/>
    <w:rsid w:val="0001476C"/>
    <w:rsid w:val="00015B63"/>
    <w:rsid w:val="0002057B"/>
    <w:rsid w:val="00020B15"/>
    <w:rsid w:val="00021017"/>
    <w:rsid w:val="000210B9"/>
    <w:rsid w:val="0002151C"/>
    <w:rsid w:val="000222F0"/>
    <w:rsid w:val="00022CD2"/>
    <w:rsid w:val="00022F92"/>
    <w:rsid w:val="00023548"/>
    <w:rsid w:val="00023E20"/>
    <w:rsid w:val="00024891"/>
    <w:rsid w:val="00025691"/>
    <w:rsid w:val="00026524"/>
    <w:rsid w:val="00026C9B"/>
    <w:rsid w:val="000304EE"/>
    <w:rsid w:val="00030BC2"/>
    <w:rsid w:val="00031456"/>
    <w:rsid w:val="00031F41"/>
    <w:rsid w:val="000326E3"/>
    <w:rsid w:val="00033DC0"/>
    <w:rsid w:val="00034740"/>
    <w:rsid w:val="00034F4C"/>
    <w:rsid w:val="00034FA8"/>
    <w:rsid w:val="00036641"/>
    <w:rsid w:val="00037F12"/>
    <w:rsid w:val="000409D1"/>
    <w:rsid w:val="00040B67"/>
    <w:rsid w:val="000410D2"/>
    <w:rsid w:val="000421AE"/>
    <w:rsid w:val="00042288"/>
    <w:rsid w:val="00042669"/>
    <w:rsid w:val="00042E14"/>
    <w:rsid w:val="00046790"/>
    <w:rsid w:val="00046AC0"/>
    <w:rsid w:val="00047390"/>
    <w:rsid w:val="000476FB"/>
    <w:rsid w:val="00047DBD"/>
    <w:rsid w:val="00047F0E"/>
    <w:rsid w:val="0005090E"/>
    <w:rsid w:val="00050D89"/>
    <w:rsid w:val="0005122C"/>
    <w:rsid w:val="0005315E"/>
    <w:rsid w:val="000542C9"/>
    <w:rsid w:val="000543C4"/>
    <w:rsid w:val="00054435"/>
    <w:rsid w:val="00055400"/>
    <w:rsid w:val="00055A81"/>
    <w:rsid w:val="0005673D"/>
    <w:rsid w:val="0005739C"/>
    <w:rsid w:val="0006180C"/>
    <w:rsid w:val="000619CA"/>
    <w:rsid w:val="00062449"/>
    <w:rsid w:val="00062B2B"/>
    <w:rsid w:val="000659B1"/>
    <w:rsid w:val="00066EFB"/>
    <w:rsid w:val="00067F87"/>
    <w:rsid w:val="000710D3"/>
    <w:rsid w:val="00071185"/>
    <w:rsid w:val="00071A55"/>
    <w:rsid w:val="00072640"/>
    <w:rsid w:val="0007272C"/>
    <w:rsid w:val="00072BAD"/>
    <w:rsid w:val="000734E4"/>
    <w:rsid w:val="00074002"/>
    <w:rsid w:val="00074D35"/>
    <w:rsid w:val="000761D1"/>
    <w:rsid w:val="00076307"/>
    <w:rsid w:val="00076FE8"/>
    <w:rsid w:val="00077CA2"/>
    <w:rsid w:val="00080BA6"/>
    <w:rsid w:val="000828D1"/>
    <w:rsid w:val="00084047"/>
    <w:rsid w:val="000843D3"/>
    <w:rsid w:val="00084E43"/>
    <w:rsid w:val="00085696"/>
    <w:rsid w:val="00085760"/>
    <w:rsid w:val="00085F3E"/>
    <w:rsid w:val="000865B6"/>
    <w:rsid w:val="00086631"/>
    <w:rsid w:val="000878B8"/>
    <w:rsid w:val="00087FDD"/>
    <w:rsid w:val="000902CA"/>
    <w:rsid w:val="00090468"/>
    <w:rsid w:val="00090CD1"/>
    <w:rsid w:val="00090FA4"/>
    <w:rsid w:val="0009213E"/>
    <w:rsid w:val="00094102"/>
    <w:rsid w:val="00094A78"/>
    <w:rsid w:val="00094DA2"/>
    <w:rsid w:val="000961C6"/>
    <w:rsid w:val="00096638"/>
    <w:rsid w:val="00096726"/>
    <w:rsid w:val="000A1A0A"/>
    <w:rsid w:val="000A3997"/>
    <w:rsid w:val="000A3DE7"/>
    <w:rsid w:val="000A6A52"/>
    <w:rsid w:val="000A76CA"/>
    <w:rsid w:val="000B1FCD"/>
    <w:rsid w:val="000B39EE"/>
    <w:rsid w:val="000B3FC7"/>
    <w:rsid w:val="000B52F1"/>
    <w:rsid w:val="000B5517"/>
    <w:rsid w:val="000B5546"/>
    <w:rsid w:val="000B5962"/>
    <w:rsid w:val="000B5AB8"/>
    <w:rsid w:val="000B6104"/>
    <w:rsid w:val="000B63EE"/>
    <w:rsid w:val="000B6812"/>
    <w:rsid w:val="000B6F39"/>
    <w:rsid w:val="000B7509"/>
    <w:rsid w:val="000B760A"/>
    <w:rsid w:val="000B7B46"/>
    <w:rsid w:val="000C0152"/>
    <w:rsid w:val="000C1463"/>
    <w:rsid w:val="000C275F"/>
    <w:rsid w:val="000C3211"/>
    <w:rsid w:val="000C3315"/>
    <w:rsid w:val="000C3EE9"/>
    <w:rsid w:val="000C540A"/>
    <w:rsid w:val="000C55AD"/>
    <w:rsid w:val="000D0639"/>
    <w:rsid w:val="000D0C9D"/>
    <w:rsid w:val="000D11CC"/>
    <w:rsid w:val="000D2072"/>
    <w:rsid w:val="000D2B4E"/>
    <w:rsid w:val="000D5A92"/>
    <w:rsid w:val="000D5BB6"/>
    <w:rsid w:val="000D5FDE"/>
    <w:rsid w:val="000D6439"/>
    <w:rsid w:val="000D717D"/>
    <w:rsid w:val="000D782B"/>
    <w:rsid w:val="000D7D2B"/>
    <w:rsid w:val="000E0F00"/>
    <w:rsid w:val="000E1275"/>
    <w:rsid w:val="000E1722"/>
    <w:rsid w:val="000E1871"/>
    <w:rsid w:val="000E2B1D"/>
    <w:rsid w:val="000E3979"/>
    <w:rsid w:val="000E44A8"/>
    <w:rsid w:val="000F0A0D"/>
    <w:rsid w:val="000F24D1"/>
    <w:rsid w:val="000F3575"/>
    <w:rsid w:val="000F41E0"/>
    <w:rsid w:val="000F45A1"/>
    <w:rsid w:val="000F51B2"/>
    <w:rsid w:val="000F6132"/>
    <w:rsid w:val="000F7271"/>
    <w:rsid w:val="000F7308"/>
    <w:rsid w:val="00100FE9"/>
    <w:rsid w:val="00102EA6"/>
    <w:rsid w:val="00103426"/>
    <w:rsid w:val="0010343E"/>
    <w:rsid w:val="00103D22"/>
    <w:rsid w:val="0010455D"/>
    <w:rsid w:val="001055BC"/>
    <w:rsid w:val="00105770"/>
    <w:rsid w:val="001079C4"/>
    <w:rsid w:val="001101AA"/>
    <w:rsid w:val="0011022A"/>
    <w:rsid w:val="00111B8A"/>
    <w:rsid w:val="001153C9"/>
    <w:rsid w:val="00116A42"/>
    <w:rsid w:val="00120A75"/>
    <w:rsid w:val="00121294"/>
    <w:rsid w:val="001229E0"/>
    <w:rsid w:val="00122E5C"/>
    <w:rsid w:val="0012381F"/>
    <w:rsid w:val="0012414E"/>
    <w:rsid w:val="00125424"/>
    <w:rsid w:val="00125476"/>
    <w:rsid w:val="0012562D"/>
    <w:rsid w:val="00125D47"/>
    <w:rsid w:val="00126528"/>
    <w:rsid w:val="00127981"/>
    <w:rsid w:val="001300F0"/>
    <w:rsid w:val="001301A7"/>
    <w:rsid w:val="00131D51"/>
    <w:rsid w:val="0013215F"/>
    <w:rsid w:val="00134912"/>
    <w:rsid w:val="00135C8B"/>
    <w:rsid w:val="00137D9F"/>
    <w:rsid w:val="00140A14"/>
    <w:rsid w:val="001420C9"/>
    <w:rsid w:val="0014313F"/>
    <w:rsid w:val="00143394"/>
    <w:rsid w:val="001434A8"/>
    <w:rsid w:val="0014395B"/>
    <w:rsid w:val="00143FC3"/>
    <w:rsid w:val="00144456"/>
    <w:rsid w:val="00144674"/>
    <w:rsid w:val="0014600E"/>
    <w:rsid w:val="0015093B"/>
    <w:rsid w:val="00150E0D"/>
    <w:rsid w:val="001521CE"/>
    <w:rsid w:val="0015294B"/>
    <w:rsid w:val="00153191"/>
    <w:rsid w:val="00153344"/>
    <w:rsid w:val="00153942"/>
    <w:rsid w:val="00153CB7"/>
    <w:rsid w:val="00154A3B"/>
    <w:rsid w:val="00154FD1"/>
    <w:rsid w:val="001553C7"/>
    <w:rsid w:val="00156143"/>
    <w:rsid w:val="00156408"/>
    <w:rsid w:val="00160310"/>
    <w:rsid w:val="00160700"/>
    <w:rsid w:val="00160EFA"/>
    <w:rsid w:val="0016151D"/>
    <w:rsid w:val="00161793"/>
    <w:rsid w:val="00161961"/>
    <w:rsid w:val="00161B83"/>
    <w:rsid w:val="001628DF"/>
    <w:rsid w:val="0016325D"/>
    <w:rsid w:val="0016346E"/>
    <w:rsid w:val="00164300"/>
    <w:rsid w:val="00164BBC"/>
    <w:rsid w:val="00165CBA"/>
    <w:rsid w:val="00165D8E"/>
    <w:rsid w:val="00166263"/>
    <w:rsid w:val="001668B3"/>
    <w:rsid w:val="001674EA"/>
    <w:rsid w:val="0016786C"/>
    <w:rsid w:val="00167EFF"/>
    <w:rsid w:val="00170083"/>
    <w:rsid w:val="00170265"/>
    <w:rsid w:val="0017117C"/>
    <w:rsid w:val="00172A1D"/>
    <w:rsid w:val="00172BBB"/>
    <w:rsid w:val="00172FDE"/>
    <w:rsid w:val="00173513"/>
    <w:rsid w:val="00173BD2"/>
    <w:rsid w:val="00173CA1"/>
    <w:rsid w:val="00173ED9"/>
    <w:rsid w:val="00174F62"/>
    <w:rsid w:val="00175086"/>
    <w:rsid w:val="00175CDF"/>
    <w:rsid w:val="00176959"/>
    <w:rsid w:val="001773FF"/>
    <w:rsid w:val="00180BA2"/>
    <w:rsid w:val="001826E0"/>
    <w:rsid w:val="00182834"/>
    <w:rsid w:val="001837B9"/>
    <w:rsid w:val="0018398A"/>
    <w:rsid w:val="00184191"/>
    <w:rsid w:val="00184EF7"/>
    <w:rsid w:val="00184F96"/>
    <w:rsid w:val="00186516"/>
    <w:rsid w:val="001870C1"/>
    <w:rsid w:val="00187520"/>
    <w:rsid w:val="00187F10"/>
    <w:rsid w:val="0019203D"/>
    <w:rsid w:val="001922D6"/>
    <w:rsid w:val="00192373"/>
    <w:rsid w:val="00192915"/>
    <w:rsid w:val="00192972"/>
    <w:rsid w:val="00193C29"/>
    <w:rsid w:val="00194298"/>
    <w:rsid w:val="00194541"/>
    <w:rsid w:val="00194607"/>
    <w:rsid w:val="00194861"/>
    <w:rsid w:val="001948AC"/>
    <w:rsid w:val="001949DF"/>
    <w:rsid w:val="001974AF"/>
    <w:rsid w:val="00197A41"/>
    <w:rsid w:val="001A0780"/>
    <w:rsid w:val="001A0EEF"/>
    <w:rsid w:val="001A1F78"/>
    <w:rsid w:val="001A2035"/>
    <w:rsid w:val="001A2213"/>
    <w:rsid w:val="001A31DB"/>
    <w:rsid w:val="001A3780"/>
    <w:rsid w:val="001A45F0"/>
    <w:rsid w:val="001A4A6C"/>
    <w:rsid w:val="001A4E45"/>
    <w:rsid w:val="001A5159"/>
    <w:rsid w:val="001A6982"/>
    <w:rsid w:val="001A7362"/>
    <w:rsid w:val="001A75CB"/>
    <w:rsid w:val="001A7644"/>
    <w:rsid w:val="001B0A9F"/>
    <w:rsid w:val="001B0DBF"/>
    <w:rsid w:val="001B0EAF"/>
    <w:rsid w:val="001B39F4"/>
    <w:rsid w:val="001B40EF"/>
    <w:rsid w:val="001B4316"/>
    <w:rsid w:val="001B4A8F"/>
    <w:rsid w:val="001B4ECD"/>
    <w:rsid w:val="001B4F69"/>
    <w:rsid w:val="001B7311"/>
    <w:rsid w:val="001B7F54"/>
    <w:rsid w:val="001C0017"/>
    <w:rsid w:val="001C0047"/>
    <w:rsid w:val="001C049F"/>
    <w:rsid w:val="001C0686"/>
    <w:rsid w:val="001C077D"/>
    <w:rsid w:val="001C156A"/>
    <w:rsid w:val="001C16BE"/>
    <w:rsid w:val="001C204D"/>
    <w:rsid w:val="001C2FA8"/>
    <w:rsid w:val="001C36D0"/>
    <w:rsid w:val="001C6048"/>
    <w:rsid w:val="001C653A"/>
    <w:rsid w:val="001C70EA"/>
    <w:rsid w:val="001C7499"/>
    <w:rsid w:val="001C7F40"/>
    <w:rsid w:val="001D0EFE"/>
    <w:rsid w:val="001D1182"/>
    <w:rsid w:val="001D14FE"/>
    <w:rsid w:val="001D17B5"/>
    <w:rsid w:val="001D1CC6"/>
    <w:rsid w:val="001D3151"/>
    <w:rsid w:val="001D3A4C"/>
    <w:rsid w:val="001D40B7"/>
    <w:rsid w:val="001D5620"/>
    <w:rsid w:val="001D5844"/>
    <w:rsid w:val="001D5D0C"/>
    <w:rsid w:val="001D5D5F"/>
    <w:rsid w:val="001D6419"/>
    <w:rsid w:val="001D6B68"/>
    <w:rsid w:val="001D6EA5"/>
    <w:rsid w:val="001E0A46"/>
    <w:rsid w:val="001E1018"/>
    <w:rsid w:val="001E156D"/>
    <w:rsid w:val="001E1BA8"/>
    <w:rsid w:val="001E2BCC"/>
    <w:rsid w:val="001E36A6"/>
    <w:rsid w:val="001E3D9C"/>
    <w:rsid w:val="001E3DEB"/>
    <w:rsid w:val="001E428B"/>
    <w:rsid w:val="001E43DD"/>
    <w:rsid w:val="001E5156"/>
    <w:rsid w:val="001E54A8"/>
    <w:rsid w:val="001E7DDB"/>
    <w:rsid w:val="001F04E1"/>
    <w:rsid w:val="001F0815"/>
    <w:rsid w:val="001F2061"/>
    <w:rsid w:val="001F2747"/>
    <w:rsid w:val="001F3953"/>
    <w:rsid w:val="001F3F69"/>
    <w:rsid w:val="001F45A0"/>
    <w:rsid w:val="001F51EC"/>
    <w:rsid w:val="001F53AB"/>
    <w:rsid w:val="001F5819"/>
    <w:rsid w:val="001F5D96"/>
    <w:rsid w:val="001F634D"/>
    <w:rsid w:val="001F7303"/>
    <w:rsid w:val="00200343"/>
    <w:rsid w:val="0020053D"/>
    <w:rsid w:val="002015F7"/>
    <w:rsid w:val="00202181"/>
    <w:rsid w:val="0020280F"/>
    <w:rsid w:val="0020335F"/>
    <w:rsid w:val="00204F04"/>
    <w:rsid w:val="002051BD"/>
    <w:rsid w:val="00207839"/>
    <w:rsid w:val="00207CA2"/>
    <w:rsid w:val="002106EA"/>
    <w:rsid w:val="00211EE7"/>
    <w:rsid w:val="002127E1"/>
    <w:rsid w:val="0021339C"/>
    <w:rsid w:val="00216EDD"/>
    <w:rsid w:val="0021733F"/>
    <w:rsid w:val="00220640"/>
    <w:rsid w:val="002216C0"/>
    <w:rsid w:val="00221BF4"/>
    <w:rsid w:val="0022271A"/>
    <w:rsid w:val="0022323A"/>
    <w:rsid w:val="00223801"/>
    <w:rsid w:val="00223DAA"/>
    <w:rsid w:val="002240EA"/>
    <w:rsid w:val="00225A95"/>
    <w:rsid w:val="00226A84"/>
    <w:rsid w:val="002321CB"/>
    <w:rsid w:val="00234DCD"/>
    <w:rsid w:val="00235554"/>
    <w:rsid w:val="00240EEE"/>
    <w:rsid w:val="00241433"/>
    <w:rsid w:val="002417B6"/>
    <w:rsid w:val="002419A4"/>
    <w:rsid w:val="0024388D"/>
    <w:rsid w:val="00247786"/>
    <w:rsid w:val="00250314"/>
    <w:rsid w:val="00250AAF"/>
    <w:rsid w:val="0025123D"/>
    <w:rsid w:val="00251645"/>
    <w:rsid w:val="00251EA8"/>
    <w:rsid w:val="00251ED4"/>
    <w:rsid w:val="00253A64"/>
    <w:rsid w:val="00253CC0"/>
    <w:rsid w:val="002544F7"/>
    <w:rsid w:val="00254C20"/>
    <w:rsid w:val="0025634F"/>
    <w:rsid w:val="002563C5"/>
    <w:rsid w:val="00256496"/>
    <w:rsid w:val="00256A16"/>
    <w:rsid w:val="00256B64"/>
    <w:rsid w:val="00257632"/>
    <w:rsid w:val="00260145"/>
    <w:rsid w:val="00260DFA"/>
    <w:rsid w:val="00260FC2"/>
    <w:rsid w:val="00262661"/>
    <w:rsid w:val="00262A17"/>
    <w:rsid w:val="00262F7F"/>
    <w:rsid w:val="00263E8E"/>
    <w:rsid w:val="00263F7C"/>
    <w:rsid w:val="00264568"/>
    <w:rsid w:val="00270E84"/>
    <w:rsid w:val="00271016"/>
    <w:rsid w:val="0027126A"/>
    <w:rsid w:val="002718C0"/>
    <w:rsid w:val="00271CAA"/>
    <w:rsid w:val="00271E3A"/>
    <w:rsid w:val="00272358"/>
    <w:rsid w:val="002728B1"/>
    <w:rsid w:val="00273714"/>
    <w:rsid w:val="0027388E"/>
    <w:rsid w:val="002740D0"/>
    <w:rsid w:val="00274590"/>
    <w:rsid w:val="0027536F"/>
    <w:rsid w:val="0027554F"/>
    <w:rsid w:val="0027659A"/>
    <w:rsid w:val="00281260"/>
    <w:rsid w:val="002813AB"/>
    <w:rsid w:val="00281AFF"/>
    <w:rsid w:val="002833A3"/>
    <w:rsid w:val="00284E4A"/>
    <w:rsid w:val="002855B5"/>
    <w:rsid w:val="00285DB5"/>
    <w:rsid w:val="00286201"/>
    <w:rsid w:val="0028686D"/>
    <w:rsid w:val="00286B2D"/>
    <w:rsid w:val="0028771D"/>
    <w:rsid w:val="002879BB"/>
    <w:rsid w:val="00287F2E"/>
    <w:rsid w:val="002901DA"/>
    <w:rsid w:val="002917A8"/>
    <w:rsid w:val="0029185C"/>
    <w:rsid w:val="00291EE7"/>
    <w:rsid w:val="00292049"/>
    <w:rsid w:val="00292BF2"/>
    <w:rsid w:val="00292D30"/>
    <w:rsid w:val="00294573"/>
    <w:rsid w:val="0029538D"/>
    <w:rsid w:val="00295652"/>
    <w:rsid w:val="00296525"/>
    <w:rsid w:val="002A1A1E"/>
    <w:rsid w:val="002A1EE6"/>
    <w:rsid w:val="002A2255"/>
    <w:rsid w:val="002A302C"/>
    <w:rsid w:val="002A3893"/>
    <w:rsid w:val="002A3A48"/>
    <w:rsid w:val="002A6119"/>
    <w:rsid w:val="002A698F"/>
    <w:rsid w:val="002A7020"/>
    <w:rsid w:val="002A7380"/>
    <w:rsid w:val="002B0EAB"/>
    <w:rsid w:val="002B13E3"/>
    <w:rsid w:val="002B1F50"/>
    <w:rsid w:val="002B2F5D"/>
    <w:rsid w:val="002B3E90"/>
    <w:rsid w:val="002B48EC"/>
    <w:rsid w:val="002B67E6"/>
    <w:rsid w:val="002B72DE"/>
    <w:rsid w:val="002B781F"/>
    <w:rsid w:val="002B785D"/>
    <w:rsid w:val="002B7DB4"/>
    <w:rsid w:val="002B7E77"/>
    <w:rsid w:val="002C119F"/>
    <w:rsid w:val="002C2BE0"/>
    <w:rsid w:val="002C384F"/>
    <w:rsid w:val="002C3EA8"/>
    <w:rsid w:val="002C4D60"/>
    <w:rsid w:val="002C6048"/>
    <w:rsid w:val="002C6118"/>
    <w:rsid w:val="002C6FE9"/>
    <w:rsid w:val="002D0ED7"/>
    <w:rsid w:val="002D1854"/>
    <w:rsid w:val="002D1CF9"/>
    <w:rsid w:val="002D27D9"/>
    <w:rsid w:val="002D2C18"/>
    <w:rsid w:val="002D2E73"/>
    <w:rsid w:val="002D3747"/>
    <w:rsid w:val="002D42D0"/>
    <w:rsid w:val="002D49B9"/>
    <w:rsid w:val="002D64C5"/>
    <w:rsid w:val="002D665D"/>
    <w:rsid w:val="002D6936"/>
    <w:rsid w:val="002E061E"/>
    <w:rsid w:val="002E0E39"/>
    <w:rsid w:val="002E15B1"/>
    <w:rsid w:val="002E4D00"/>
    <w:rsid w:val="002E4D3D"/>
    <w:rsid w:val="002E60E1"/>
    <w:rsid w:val="002E6473"/>
    <w:rsid w:val="002E73E6"/>
    <w:rsid w:val="002F0DCA"/>
    <w:rsid w:val="002F1C56"/>
    <w:rsid w:val="002F25C7"/>
    <w:rsid w:val="002F28B7"/>
    <w:rsid w:val="002F2BB8"/>
    <w:rsid w:val="002F2E04"/>
    <w:rsid w:val="002F32E8"/>
    <w:rsid w:val="002F3C25"/>
    <w:rsid w:val="002F4A65"/>
    <w:rsid w:val="002F4FF6"/>
    <w:rsid w:val="002F5408"/>
    <w:rsid w:val="00300DAE"/>
    <w:rsid w:val="00302153"/>
    <w:rsid w:val="00302490"/>
    <w:rsid w:val="0030286E"/>
    <w:rsid w:val="00302C7F"/>
    <w:rsid w:val="00303426"/>
    <w:rsid w:val="00303602"/>
    <w:rsid w:val="003047CB"/>
    <w:rsid w:val="003054F1"/>
    <w:rsid w:val="00306367"/>
    <w:rsid w:val="00306D06"/>
    <w:rsid w:val="0031037D"/>
    <w:rsid w:val="0031278F"/>
    <w:rsid w:val="00312FED"/>
    <w:rsid w:val="0031300D"/>
    <w:rsid w:val="00314C6F"/>
    <w:rsid w:val="00315DE6"/>
    <w:rsid w:val="00315E1C"/>
    <w:rsid w:val="0031691A"/>
    <w:rsid w:val="00317332"/>
    <w:rsid w:val="00317FA2"/>
    <w:rsid w:val="00320F33"/>
    <w:rsid w:val="00323832"/>
    <w:rsid w:val="0032394B"/>
    <w:rsid w:val="00324FD9"/>
    <w:rsid w:val="00325699"/>
    <w:rsid w:val="00325856"/>
    <w:rsid w:val="00325CF6"/>
    <w:rsid w:val="003262C6"/>
    <w:rsid w:val="00326393"/>
    <w:rsid w:val="003273A7"/>
    <w:rsid w:val="00330107"/>
    <w:rsid w:val="00331334"/>
    <w:rsid w:val="00332E52"/>
    <w:rsid w:val="003330BE"/>
    <w:rsid w:val="00333EF2"/>
    <w:rsid w:val="00334121"/>
    <w:rsid w:val="00334E73"/>
    <w:rsid w:val="0033517B"/>
    <w:rsid w:val="00335643"/>
    <w:rsid w:val="00335A91"/>
    <w:rsid w:val="00337A16"/>
    <w:rsid w:val="00340070"/>
    <w:rsid w:val="00340213"/>
    <w:rsid w:val="003407B1"/>
    <w:rsid w:val="0034184B"/>
    <w:rsid w:val="0034200D"/>
    <w:rsid w:val="003439A1"/>
    <w:rsid w:val="003450C3"/>
    <w:rsid w:val="0034525B"/>
    <w:rsid w:val="003469B4"/>
    <w:rsid w:val="00346E4C"/>
    <w:rsid w:val="00350066"/>
    <w:rsid w:val="00351604"/>
    <w:rsid w:val="00351DA7"/>
    <w:rsid w:val="00352312"/>
    <w:rsid w:val="00353A98"/>
    <w:rsid w:val="00353F42"/>
    <w:rsid w:val="00355C92"/>
    <w:rsid w:val="00357AC6"/>
    <w:rsid w:val="00357DE0"/>
    <w:rsid w:val="0036131B"/>
    <w:rsid w:val="00361386"/>
    <w:rsid w:val="00361F04"/>
    <w:rsid w:val="00362FFD"/>
    <w:rsid w:val="0036336C"/>
    <w:rsid w:val="00363680"/>
    <w:rsid w:val="00364ADC"/>
    <w:rsid w:val="00364E45"/>
    <w:rsid w:val="00365F4D"/>
    <w:rsid w:val="00366F46"/>
    <w:rsid w:val="00367497"/>
    <w:rsid w:val="0036791B"/>
    <w:rsid w:val="0037229A"/>
    <w:rsid w:val="003735F9"/>
    <w:rsid w:val="00373834"/>
    <w:rsid w:val="00374953"/>
    <w:rsid w:val="00375510"/>
    <w:rsid w:val="003763EF"/>
    <w:rsid w:val="003764CB"/>
    <w:rsid w:val="00377DBF"/>
    <w:rsid w:val="00382309"/>
    <w:rsid w:val="00382365"/>
    <w:rsid w:val="00382903"/>
    <w:rsid w:val="0038296F"/>
    <w:rsid w:val="003836A5"/>
    <w:rsid w:val="00383EAD"/>
    <w:rsid w:val="00385E1A"/>
    <w:rsid w:val="00390C71"/>
    <w:rsid w:val="00390E55"/>
    <w:rsid w:val="00390EBB"/>
    <w:rsid w:val="00393AD6"/>
    <w:rsid w:val="00394626"/>
    <w:rsid w:val="003946CE"/>
    <w:rsid w:val="0039500B"/>
    <w:rsid w:val="00395D19"/>
    <w:rsid w:val="003970FE"/>
    <w:rsid w:val="003976D5"/>
    <w:rsid w:val="003A168C"/>
    <w:rsid w:val="003A27FC"/>
    <w:rsid w:val="003A4414"/>
    <w:rsid w:val="003A4A54"/>
    <w:rsid w:val="003A5AAC"/>
    <w:rsid w:val="003A67D1"/>
    <w:rsid w:val="003A6FAC"/>
    <w:rsid w:val="003A71D9"/>
    <w:rsid w:val="003A764D"/>
    <w:rsid w:val="003B2059"/>
    <w:rsid w:val="003B372C"/>
    <w:rsid w:val="003B3F05"/>
    <w:rsid w:val="003B46E2"/>
    <w:rsid w:val="003B4D29"/>
    <w:rsid w:val="003B5021"/>
    <w:rsid w:val="003B60B5"/>
    <w:rsid w:val="003C00B0"/>
    <w:rsid w:val="003C14E0"/>
    <w:rsid w:val="003C1C72"/>
    <w:rsid w:val="003C286C"/>
    <w:rsid w:val="003C554F"/>
    <w:rsid w:val="003C59A6"/>
    <w:rsid w:val="003C73D3"/>
    <w:rsid w:val="003C75A3"/>
    <w:rsid w:val="003D10F5"/>
    <w:rsid w:val="003D174A"/>
    <w:rsid w:val="003D2C70"/>
    <w:rsid w:val="003D2DA8"/>
    <w:rsid w:val="003D38DA"/>
    <w:rsid w:val="003D7699"/>
    <w:rsid w:val="003E1668"/>
    <w:rsid w:val="003E17AE"/>
    <w:rsid w:val="003E19DD"/>
    <w:rsid w:val="003E2162"/>
    <w:rsid w:val="003E2AC3"/>
    <w:rsid w:val="003E56EE"/>
    <w:rsid w:val="003E62B6"/>
    <w:rsid w:val="003E6437"/>
    <w:rsid w:val="003E6EBE"/>
    <w:rsid w:val="003F22C5"/>
    <w:rsid w:val="003F2795"/>
    <w:rsid w:val="003F2C42"/>
    <w:rsid w:val="003F3B48"/>
    <w:rsid w:val="003F3E84"/>
    <w:rsid w:val="003F4B5E"/>
    <w:rsid w:val="003F54B8"/>
    <w:rsid w:val="003F582B"/>
    <w:rsid w:val="003F5E29"/>
    <w:rsid w:val="003F62A2"/>
    <w:rsid w:val="003F6929"/>
    <w:rsid w:val="003F7027"/>
    <w:rsid w:val="003F7232"/>
    <w:rsid w:val="003F7992"/>
    <w:rsid w:val="003F7D91"/>
    <w:rsid w:val="004007A0"/>
    <w:rsid w:val="00400886"/>
    <w:rsid w:val="004009DB"/>
    <w:rsid w:val="00400E4F"/>
    <w:rsid w:val="00400FEC"/>
    <w:rsid w:val="00401234"/>
    <w:rsid w:val="004018F5"/>
    <w:rsid w:val="0040222A"/>
    <w:rsid w:val="00403081"/>
    <w:rsid w:val="00404514"/>
    <w:rsid w:val="0040551D"/>
    <w:rsid w:val="00406C4E"/>
    <w:rsid w:val="00410F92"/>
    <w:rsid w:val="00411343"/>
    <w:rsid w:val="00411CCE"/>
    <w:rsid w:val="00412314"/>
    <w:rsid w:val="00412857"/>
    <w:rsid w:val="004135DD"/>
    <w:rsid w:val="00413BB0"/>
    <w:rsid w:val="00414200"/>
    <w:rsid w:val="004156B6"/>
    <w:rsid w:val="00416491"/>
    <w:rsid w:val="00417ED6"/>
    <w:rsid w:val="00420E05"/>
    <w:rsid w:val="00420FDF"/>
    <w:rsid w:val="004233DA"/>
    <w:rsid w:val="0042667C"/>
    <w:rsid w:val="00427C56"/>
    <w:rsid w:val="004311EF"/>
    <w:rsid w:val="00431668"/>
    <w:rsid w:val="0043264D"/>
    <w:rsid w:val="004327CF"/>
    <w:rsid w:val="00435B5C"/>
    <w:rsid w:val="00435CB7"/>
    <w:rsid w:val="0043650D"/>
    <w:rsid w:val="004366F5"/>
    <w:rsid w:val="00437430"/>
    <w:rsid w:val="004374A1"/>
    <w:rsid w:val="004379D7"/>
    <w:rsid w:val="0044079B"/>
    <w:rsid w:val="0044215B"/>
    <w:rsid w:val="0044384F"/>
    <w:rsid w:val="00443CE3"/>
    <w:rsid w:val="0044450A"/>
    <w:rsid w:val="00446C72"/>
    <w:rsid w:val="00447494"/>
    <w:rsid w:val="0044755A"/>
    <w:rsid w:val="00447C00"/>
    <w:rsid w:val="0045058A"/>
    <w:rsid w:val="004529C8"/>
    <w:rsid w:val="00454E56"/>
    <w:rsid w:val="0045649A"/>
    <w:rsid w:val="00457504"/>
    <w:rsid w:val="00457E7E"/>
    <w:rsid w:val="00460D8C"/>
    <w:rsid w:val="00462C13"/>
    <w:rsid w:val="00463277"/>
    <w:rsid w:val="00463364"/>
    <w:rsid w:val="004658C7"/>
    <w:rsid w:val="00466207"/>
    <w:rsid w:val="0047019A"/>
    <w:rsid w:val="004716C9"/>
    <w:rsid w:val="0047193C"/>
    <w:rsid w:val="0047498D"/>
    <w:rsid w:val="004756C4"/>
    <w:rsid w:val="00477C99"/>
    <w:rsid w:val="00480059"/>
    <w:rsid w:val="0048048D"/>
    <w:rsid w:val="004835DF"/>
    <w:rsid w:val="004840BA"/>
    <w:rsid w:val="004841CA"/>
    <w:rsid w:val="0048508E"/>
    <w:rsid w:val="00485376"/>
    <w:rsid w:val="00485734"/>
    <w:rsid w:val="00485A66"/>
    <w:rsid w:val="0048670D"/>
    <w:rsid w:val="00487274"/>
    <w:rsid w:val="0049149C"/>
    <w:rsid w:val="00493A23"/>
    <w:rsid w:val="00494872"/>
    <w:rsid w:val="00495970"/>
    <w:rsid w:val="00495D4C"/>
    <w:rsid w:val="00497DE3"/>
    <w:rsid w:val="00497ED0"/>
    <w:rsid w:val="00497FD4"/>
    <w:rsid w:val="004A0C8A"/>
    <w:rsid w:val="004A119A"/>
    <w:rsid w:val="004A1896"/>
    <w:rsid w:val="004A6382"/>
    <w:rsid w:val="004A7B41"/>
    <w:rsid w:val="004B11A7"/>
    <w:rsid w:val="004B23EB"/>
    <w:rsid w:val="004B24AB"/>
    <w:rsid w:val="004B2AD3"/>
    <w:rsid w:val="004B4254"/>
    <w:rsid w:val="004B4DA4"/>
    <w:rsid w:val="004B50BE"/>
    <w:rsid w:val="004B5BF3"/>
    <w:rsid w:val="004C0C2C"/>
    <w:rsid w:val="004C0D06"/>
    <w:rsid w:val="004C1008"/>
    <w:rsid w:val="004C132D"/>
    <w:rsid w:val="004C2355"/>
    <w:rsid w:val="004C259E"/>
    <w:rsid w:val="004C3EE2"/>
    <w:rsid w:val="004C49EF"/>
    <w:rsid w:val="004C53CD"/>
    <w:rsid w:val="004C69C4"/>
    <w:rsid w:val="004C7AB9"/>
    <w:rsid w:val="004C7E21"/>
    <w:rsid w:val="004D112D"/>
    <w:rsid w:val="004D2623"/>
    <w:rsid w:val="004D32E9"/>
    <w:rsid w:val="004D375C"/>
    <w:rsid w:val="004D40BF"/>
    <w:rsid w:val="004D4677"/>
    <w:rsid w:val="004D4F5D"/>
    <w:rsid w:val="004D50F9"/>
    <w:rsid w:val="004D582B"/>
    <w:rsid w:val="004D64F3"/>
    <w:rsid w:val="004D6AAF"/>
    <w:rsid w:val="004D7025"/>
    <w:rsid w:val="004D704A"/>
    <w:rsid w:val="004D724F"/>
    <w:rsid w:val="004E0407"/>
    <w:rsid w:val="004E09B1"/>
    <w:rsid w:val="004E3889"/>
    <w:rsid w:val="004E3F3D"/>
    <w:rsid w:val="004E461E"/>
    <w:rsid w:val="004E5806"/>
    <w:rsid w:val="004E5E67"/>
    <w:rsid w:val="004E6D68"/>
    <w:rsid w:val="004E763F"/>
    <w:rsid w:val="004F0D98"/>
    <w:rsid w:val="004F173B"/>
    <w:rsid w:val="004F19AA"/>
    <w:rsid w:val="004F2C10"/>
    <w:rsid w:val="004F2E3E"/>
    <w:rsid w:val="004F4997"/>
    <w:rsid w:val="004F5156"/>
    <w:rsid w:val="004F64E7"/>
    <w:rsid w:val="004F6784"/>
    <w:rsid w:val="004F7954"/>
    <w:rsid w:val="0050036C"/>
    <w:rsid w:val="00500FCA"/>
    <w:rsid w:val="00502340"/>
    <w:rsid w:val="00502A3F"/>
    <w:rsid w:val="00504ABF"/>
    <w:rsid w:val="00505D8E"/>
    <w:rsid w:val="00505EB6"/>
    <w:rsid w:val="00506BB2"/>
    <w:rsid w:val="00506D20"/>
    <w:rsid w:val="00506FE1"/>
    <w:rsid w:val="005079EA"/>
    <w:rsid w:val="00507A6F"/>
    <w:rsid w:val="00507A8A"/>
    <w:rsid w:val="00511CC2"/>
    <w:rsid w:val="005136F7"/>
    <w:rsid w:val="00513A1D"/>
    <w:rsid w:val="00514397"/>
    <w:rsid w:val="005145F9"/>
    <w:rsid w:val="0051569B"/>
    <w:rsid w:val="0051651A"/>
    <w:rsid w:val="0051737E"/>
    <w:rsid w:val="005174B7"/>
    <w:rsid w:val="00520E1A"/>
    <w:rsid w:val="00521107"/>
    <w:rsid w:val="005223C4"/>
    <w:rsid w:val="00522F36"/>
    <w:rsid w:val="00523190"/>
    <w:rsid w:val="005231B1"/>
    <w:rsid w:val="00523D21"/>
    <w:rsid w:val="005258A9"/>
    <w:rsid w:val="00526E57"/>
    <w:rsid w:val="005277E3"/>
    <w:rsid w:val="00527B99"/>
    <w:rsid w:val="00530448"/>
    <w:rsid w:val="005312B7"/>
    <w:rsid w:val="00532189"/>
    <w:rsid w:val="005325A3"/>
    <w:rsid w:val="005329E3"/>
    <w:rsid w:val="005330E6"/>
    <w:rsid w:val="005335E6"/>
    <w:rsid w:val="00533FAC"/>
    <w:rsid w:val="00534090"/>
    <w:rsid w:val="00535234"/>
    <w:rsid w:val="00535CF8"/>
    <w:rsid w:val="00536D96"/>
    <w:rsid w:val="0053736A"/>
    <w:rsid w:val="0053744C"/>
    <w:rsid w:val="005378E8"/>
    <w:rsid w:val="005401B8"/>
    <w:rsid w:val="005401BE"/>
    <w:rsid w:val="00542E3F"/>
    <w:rsid w:val="005437ED"/>
    <w:rsid w:val="005449FB"/>
    <w:rsid w:val="00544B1C"/>
    <w:rsid w:val="00545657"/>
    <w:rsid w:val="0054624E"/>
    <w:rsid w:val="0054678D"/>
    <w:rsid w:val="005512EC"/>
    <w:rsid w:val="005543CE"/>
    <w:rsid w:val="00554CF4"/>
    <w:rsid w:val="0055531E"/>
    <w:rsid w:val="005556D6"/>
    <w:rsid w:val="005568AC"/>
    <w:rsid w:val="005600C1"/>
    <w:rsid w:val="00560377"/>
    <w:rsid w:val="00562096"/>
    <w:rsid w:val="00562DDB"/>
    <w:rsid w:val="00562E4C"/>
    <w:rsid w:val="00562FB0"/>
    <w:rsid w:val="00564673"/>
    <w:rsid w:val="0056604A"/>
    <w:rsid w:val="0056626A"/>
    <w:rsid w:val="00566B6E"/>
    <w:rsid w:val="00567D6B"/>
    <w:rsid w:val="005707DB"/>
    <w:rsid w:val="0057232A"/>
    <w:rsid w:val="00573024"/>
    <w:rsid w:val="00573A8A"/>
    <w:rsid w:val="005748A7"/>
    <w:rsid w:val="00574B8A"/>
    <w:rsid w:val="00576EB7"/>
    <w:rsid w:val="005771AF"/>
    <w:rsid w:val="00577437"/>
    <w:rsid w:val="005807DF"/>
    <w:rsid w:val="00580EEA"/>
    <w:rsid w:val="00581289"/>
    <w:rsid w:val="00581D76"/>
    <w:rsid w:val="0058242C"/>
    <w:rsid w:val="00583055"/>
    <w:rsid w:val="00583DDB"/>
    <w:rsid w:val="00583E2E"/>
    <w:rsid w:val="00584AD1"/>
    <w:rsid w:val="0058586F"/>
    <w:rsid w:val="00585D2A"/>
    <w:rsid w:val="0058692A"/>
    <w:rsid w:val="00586933"/>
    <w:rsid w:val="00587904"/>
    <w:rsid w:val="005912A1"/>
    <w:rsid w:val="00591D9B"/>
    <w:rsid w:val="0059261E"/>
    <w:rsid w:val="0059276D"/>
    <w:rsid w:val="0059296D"/>
    <w:rsid w:val="00592D8C"/>
    <w:rsid w:val="005947E8"/>
    <w:rsid w:val="00594D10"/>
    <w:rsid w:val="00594DED"/>
    <w:rsid w:val="00596C7E"/>
    <w:rsid w:val="00597041"/>
    <w:rsid w:val="005A0562"/>
    <w:rsid w:val="005A11ED"/>
    <w:rsid w:val="005A1E90"/>
    <w:rsid w:val="005A2096"/>
    <w:rsid w:val="005A46D1"/>
    <w:rsid w:val="005A5023"/>
    <w:rsid w:val="005A50E6"/>
    <w:rsid w:val="005A6CB1"/>
    <w:rsid w:val="005A7967"/>
    <w:rsid w:val="005B0F52"/>
    <w:rsid w:val="005B19EF"/>
    <w:rsid w:val="005B1CED"/>
    <w:rsid w:val="005B321F"/>
    <w:rsid w:val="005B4411"/>
    <w:rsid w:val="005B5689"/>
    <w:rsid w:val="005B6FBF"/>
    <w:rsid w:val="005C0850"/>
    <w:rsid w:val="005C0C6B"/>
    <w:rsid w:val="005C1927"/>
    <w:rsid w:val="005C2E23"/>
    <w:rsid w:val="005C40E7"/>
    <w:rsid w:val="005C42CB"/>
    <w:rsid w:val="005C4DBB"/>
    <w:rsid w:val="005C74A5"/>
    <w:rsid w:val="005C7A97"/>
    <w:rsid w:val="005C7C14"/>
    <w:rsid w:val="005D0447"/>
    <w:rsid w:val="005D2247"/>
    <w:rsid w:val="005D2C48"/>
    <w:rsid w:val="005D354D"/>
    <w:rsid w:val="005D4616"/>
    <w:rsid w:val="005D4721"/>
    <w:rsid w:val="005D5ABA"/>
    <w:rsid w:val="005D5F6A"/>
    <w:rsid w:val="005D768E"/>
    <w:rsid w:val="005E0612"/>
    <w:rsid w:val="005E1007"/>
    <w:rsid w:val="005E18A2"/>
    <w:rsid w:val="005E1B3E"/>
    <w:rsid w:val="005E1D23"/>
    <w:rsid w:val="005E68E8"/>
    <w:rsid w:val="005E7137"/>
    <w:rsid w:val="005F10DF"/>
    <w:rsid w:val="005F172F"/>
    <w:rsid w:val="005F2459"/>
    <w:rsid w:val="005F2F93"/>
    <w:rsid w:val="005F2F9C"/>
    <w:rsid w:val="005F3E76"/>
    <w:rsid w:val="005F4059"/>
    <w:rsid w:val="005F436C"/>
    <w:rsid w:val="005F4C3D"/>
    <w:rsid w:val="005F4F05"/>
    <w:rsid w:val="005F5C0C"/>
    <w:rsid w:val="005F5C6E"/>
    <w:rsid w:val="00601B16"/>
    <w:rsid w:val="00601DB6"/>
    <w:rsid w:val="006052C3"/>
    <w:rsid w:val="00605829"/>
    <w:rsid w:val="00605C00"/>
    <w:rsid w:val="00606664"/>
    <w:rsid w:val="006068C5"/>
    <w:rsid w:val="00606BCD"/>
    <w:rsid w:val="00606CDA"/>
    <w:rsid w:val="006079AF"/>
    <w:rsid w:val="00607CCE"/>
    <w:rsid w:val="00610549"/>
    <w:rsid w:val="00612272"/>
    <w:rsid w:val="00612A38"/>
    <w:rsid w:val="00612A88"/>
    <w:rsid w:val="00613877"/>
    <w:rsid w:val="00613F55"/>
    <w:rsid w:val="00615AD0"/>
    <w:rsid w:val="00615CA3"/>
    <w:rsid w:val="00615CDF"/>
    <w:rsid w:val="00615D18"/>
    <w:rsid w:val="00616420"/>
    <w:rsid w:val="006175FE"/>
    <w:rsid w:val="00620154"/>
    <w:rsid w:val="00620970"/>
    <w:rsid w:val="006210D5"/>
    <w:rsid w:val="00622FCD"/>
    <w:rsid w:val="00624D6F"/>
    <w:rsid w:val="006258FA"/>
    <w:rsid w:val="00626024"/>
    <w:rsid w:val="006261C9"/>
    <w:rsid w:val="00626474"/>
    <w:rsid w:val="00626536"/>
    <w:rsid w:val="00627313"/>
    <w:rsid w:val="0062731C"/>
    <w:rsid w:val="006302FF"/>
    <w:rsid w:val="00630906"/>
    <w:rsid w:val="00630EF8"/>
    <w:rsid w:val="00631641"/>
    <w:rsid w:val="0063216A"/>
    <w:rsid w:val="00632AD8"/>
    <w:rsid w:val="00632E5B"/>
    <w:rsid w:val="0063322E"/>
    <w:rsid w:val="006339D9"/>
    <w:rsid w:val="00633B33"/>
    <w:rsid w:val="0063450A"/>
    <w:rsid w:val="0063542E"/>
    <w:rsid w:val="00637254"/>
    <w:rsid w:val="006379E1"/>
    <w:rsid w:val="006400B9"/>
    <w:rsid w:val="00642479"/>
    <w:rsid w:val="0064328B"/>
    <w:rsid w:val="006446C9"/>
    <w:rsid w:val="0064617A"/>
    <w:rsid w:val="00647148"/>
    <w:rsid w:val="00647875"/>
    <w:rsid w:val="00647A3B"/>
    <w:rsid w:val="00647B90"/>
    <w:rsid w:val="00647D31"/>
    <w:rsid w:val="00650178"/>
    <w:rsid w:val="006511DD"/>
    <w:rsid w:val="0065145A"/>
    <w:rsid w:val="0065149C"/>
    <w:rsid w:val="006517EE"/>
    <w:rsid w:val="0065243A"/>
    <w:rsid w:val="0065259E"/>
    <w:rsid w:val="00653F3D"/>
    <w:rsid w:val="006549CE"/>
    <w:rsid w:val="0065574E"/>
    <w:rsid w:val="00655D7A"/>
    <w:rsid w:val="00655E5F"/>
    <w:rsid w:val="00660150"/>
    <w:rsid w:val="00660C78"/>
    <w:rsid w:val="00661529"/>
    <w:rsid w:val="00662338"/>
    <w:rsid w:val="00662711"/>
    <w:rsid w:val="00664694"/>
    <w:rsid w:val="00664A1A"/>
    <w:rsid w:val="00664E57"/>
    <w:rsid w:val="006653A6"/>
    <w:rsid w:val="00665436"/>
    <w:rsid w:val="0066568D"/>
    <w:rsid w:val="006662C1"/>
    <w:rsid w:val="006664D8"/>
    <w:rsid w:val="00666CC0"/>
    <w:rsid w:val="006671C1"/>
    <w:rsid w:val="006674CB"/>
    <w:rsid w:val="00670650"/>
    <w:rsid w:val="00670801"/>
    <w:rsid w:val="00670D03"/>
    <w:rsid w:val="00671384"/>
    <w:rsid w:val="00671811"/>
    <w:rsid w:val="00671C9B"/>
    <w:rsid w:val="00672C44"/>
    <w:rsid w:val="00673F97"/>
    <w:rsid w:val="00674CCA"/>
    <w:rsid w:val="006750B4"/>
    <w:rsid w:val="00680FC5"/>
    <w:rsid w:val="00681CDF"/>
    <w:rsid w:val="00683374"/>
    <w:rsid w:val="006849F1"/>
    <w:rsid w:val="0068500B"/>
    <w:rsid w:val="006852B9"/>
    <w:rsid w:val="00685BBF"/>
    <w:rsid w:val="00687D97"/>
    <w:rsid w:val="00691876"/>
    <w:rsid w:val="00691D92"/>
    <w:rsid w:val="00692E3F"/>
    <w:rsid w:val="00693612"/>
    <w:rsid w:val="00693CA5"/>
    <w:rsid w:val="00693DEE"/>
    <w:rsid w:val="006969F5"/>
    <w:rsid w:val="00696B0F"/>
    <w:rsid w:val="0069720E"/>
    <w:rsid w:val="0069786C"/>
    <w:rsid w:val="00697CF1"/>
    <w:rsid w:val="006A02B3"/>
    <w:rsid w:val="006A1137"/>
    <w:rsid w:val="006A1603"/>
    <w:rsid w:val="006A2031"/>
    <w:rsid w:val="006A2CAC"/>
    <w:rsid w:val="006A2F17"/>
    <w:rsid w:val="006A4BCC"/>
    <w:rsid w:val="006A56BE"/>
    <w:rsid w:val="006A5B30"/>
    <w:rsid w:val="006A66E0"/>
    <w:rsid w:val="006A6958"/>
    <w:rsid w:val="006A7240"/>
    <w:rsid w:val="006B11A5"/>
    <w:rsid w:val="006B3044"/>
    <w:rsid w:val="006B3734"/>
    <w:rsid w:val="006B3FAA"/>
    <w:rsid w:val="006B61B9"/>
    <w:rsid w:val="006B673B"/>
    <w:rsid w:val="006C01EB"/>
    <w:rsid w:val="006C029D"/>
    <w:rsid w:val="006C119C"/>
    <w:rsid w:val="006C1941"/>
    <w:rsid w:val="006C3695"/>
    <w:rsid w:val="006C36E2"/>
    <w:rsid w:val="006C40D0"/>
    <w:rsid w:val="006C4312"/>
    <w:rsid w:val="006C4499"/>
    <w:rsid w:val="006C47A3"/>
    <w:rsid w:val="006C4A68"/>
    <w:rsid w:val="006C5935"/>
    <w:rsid w:val="006C6210"/>
    <w:rsid w:val="006C7491"/>
    <w:rsid w:val="006C7A83"/>
    <w:rsid w:val="006C7E45"/>
    <w:rsid w:val="006D009A"/>
    <w:rsid w:val="006D069B"/>
    <w:rsid w:val="006D1197"/>
    <w:rsid w:val="006D14F1"/>
    <w:rsid w:val="006D19FB"/>
    <w:rsid w:val="006D24A2"/>
    <w:rsid w:val="006D36F7"/>
    <w:rsid w:val="006D3CC7"/>
    <w:rsid w:val="006D43E9"/>
    <w:rsid w:val="006D4F80"/>
    <w:rsid w:val="006D509C"/>
    <w:rsid w:val="006D511A"/>
    <w:rsid w:val="006D6562"/>
    <w:rsid w:val="006D690B"/>
    <w:rsid w:val="006D71C2"/>
    <w:rsid w:val="006D7DAC"/>
    <w:rsid w:val="006E1351"/>
    <w:rsid w:val="006E138F"/>
    <w:rsid w:val="006E2AFA"/>
    <w:rsid w:val="006E3563"/>
    <w:rsid w:val="006E4C0D"/>
    <w:rsid w:val="006E62B2"/>
    <w:rsid w:val="006E6B4C"/>
    <w:rsid w:val="006E72C3"/>
    <w:rsid w:val="006E72C5"/>
    <w:rsid w:val="006E7FFE"/>
    <w:rsid w:val="006F02FE"/>
    <w:rsid w:val="006F2299"/>
    <w:rsid w:val="006F528D"/>
    <w:rsid w:val="006F59CE"/>
    <w:rsid w:val="006F5C30"/>
    <w:rsid w:val="006F6E71"/>
    <w:rsid w:val="006F76FD"/>
    <w:rsid w:val="006F7824"/>
    <w:rsid w:val="006F7F6F"/>
    <w:rsid w:val="007000F4"/>
    <w:rsid w:val="00700DD5"/>
    <w:rsid w:val="007013C9"/>
    <w:rsid w:val="007024A2"/>
    <w:rsid w:val="007024B0"/>
    <w:rsid w:val="00702EC4"/>
    <w:rsid w:val="00703050"/>
    <w:rsid w:val="00703D82"/>
    <w:rsid w:val="00703EE3"/>
    <w:rsid w:val="00704007"/>
    <w:rsid w:val="007056E5"/>
    <w:rsid w:val="007073F2"/>
    <w:rsid w:val="007076C4"/>
    <w:rsid w:val="0070788A"/>
    <w:rsid w:val="00710521"/>
    <w:rsid w:val="00714D36"/>
    <w:rsid w:val="00715CB4"/>
    <w:rsid w:val="00715D01"/>
    <w:rsid w:val="0071686E"/>
    <w:rsid w:val="00720FFF"/>
    <w:rsid w:val="00721035"/>
    <w:rsid w:val="00721232"/>
    <w:rsid w:val="007217E8"/>
    <w:rsid w:val="007221A4"/>
    <w:rsid w:val="00722F94"/>
    <w:rsid w:val="0072332A"/>
    <w:rsid w:val="007239F9"/>
    <w:rsid w:val="00723C68"/>
    <w:rsid w:val="00724825"/>
    <w:rsid w:val="00726AFC"/>
    <w:rsid w:val="00727EED"/>
    <w:rsid w:val="0073038D"/>
    <w:rsid w:val="007308E6"/>
    <w:rsid w:val="0073183B"/>
    <w:rsid w:val="007320E5"/>
    <w:rsid w:val="00732954"/>
    <w:rsid w:val="00733155"/>
    <w:rsid w:val="007338E7"/>
    <w:rsid w:val="00734549"/>
    <w:rsid w:val="00734A22"/>
    <w:rsid w:val="007356D3"/>
    <w:rsid w:val="00735C62"/>
    <w:rsid w:val="007361FB"/>
    <w:rsid w:val="00736D32"/>
    <w:rsid w:val="007438B4"/>
    <w:rsid w:val="00743D17"/>
    <w:rsid w:val="00743DE2"/>
    <w:rsid w:val="00743E62"/>
    <w:rsid w:val="0074423D"/>
    <w:rsid w:val="007446DE"/>
    <w:rsid w:val="0074560D"/>
    <w:rsid w:val="007478F6"/>
    <w:rsid w:val="00750541"/>
    <w:rsid w:val="00751123"/>
    <w:rsid w:val="0075386D"/>
    <w:rsid w:val="00754029"/>
    <w:rsid w:val="00754456"/>
    <w:rsid w:val="007545B6"/>
    <w:rsid w:val="00754FC0"/>
    <w:rsid w:val="0075501F"/>
    <w:rsid w:val="00755A8A"/>
    <w:rsid w:val="00755BC9"/>
    <w:rsid w:val="0075666C"/>
    <w:rsid w:val="007566E2"/>
    <w:rsid w:val="00757142"/>
    <w:rsid w:val="0075721A"/>
    <w:rsid w:val="007572A2"/>
    <w:rsid w:val="00760071"/>
    <w:rsid w:val="0076175D"/>
    <w:rsid w:val="00761ABE"/>
    <w:rsid w:val="00761B4D"/>
    <w:rsid w:val="00761B5A"/>
    <w:rsid w:val="007659CD"/>
    <w:rsid w:val="00765A2D"/>
    <w:rsid w:val="00765CD8"/>
    <w:rsid w:val="00766667"/>
    <w:rsid w:val="007666F2"/>
    <w:rsid w:val="007679A3"/>
    <w:rsid w:val="00767E50"/>
    <w:rsid w:val="007718FB"/>
    <w:rsid w:val="007727E6"/>
    <w:rsid w:val="00773D1A"/>
    <w:rsid w:val="00774E58"/>
    <w:rsid w:val="00775D6B"/>
    <w:rsid w:val="0077687D"/>
    <w:rsid w:val="00777425"/>
    <w:rsid w:val="007774AF"/>
    <w:rsid w:val="00777D82"/>
    <w:rsid w:val="00782625"/>
    <w:rsid w:val="00783945"/>
    <w:rsid w:val="007852DB"/>
    <w:rsid w:val="00785A84"/>
    <w:rsid w:val="00786BEC"/>
    <w:rsid w:val="00786E9E"/>
    <w:rsid w:val="00790A83"/>
    <w:rsid w:val="00790C29"/>
    <w:rsid w:val="00791426"/>
    <w:rsid w:val="00791CC1"/>
    <w:rsid w:val="00791FAA"/>
    <w:rsid w:val="007926EE"/>
    <w:rsid w:val="00792B35"/>
    <w:rsid w:val="0079382D"/>
    <w:rsid w:val="007944D6"/>
    <w:rsid w:val="00794B95"/>
    <w:rsid w:val="00794C84"/>
    <w:rsid w:val="0079601F"/>
    <w:rsid w:val="007961D1"/>
    <w:rsid w:val="00796C67"/>
    <w:rsid w:val="007A0F57"/>
    <w:rsid w:val="007A11B5"/>
    <w:rsid w:val="007A1A19"/>
    <w:rsid w:val="007A1F91"/>
    <w:rsid w:val="007A2000"/>
    <w:rsid w:val="007A2EEC"/>
    <w:rsid w:val="007A36AC"/>
    <w:rsid w:val="007A3B8B"/>
    <w:rsid w:val="007A4055"/>
    <w:rsid w:val="007A417A"/>
    <w:rsid w:val="007A52B3"/>
    <w:rsid w:val="007A5471"/>
    <w:rsid w:val="007A5C7E"/>
    <w:rsid w:val="007A6691"/>
    <w:rsid w:val="007A6ABB"/>
    <w:rsid w:val="007A76CE"/>
    <w:rsid w:val="007B04EE"/>
    <w:rsid w:val="007B0A5A"/>
    <w:rsid w:val="007B0A7C"/>
    <w:rsid w:val="007B0E16"/>
    <w:rsid w:val="007B16F2"/>
    <w:rsid w:val="007B20DD"/>
    <w:rsid w:val="007B3C83"/>
    <w:rsid w:val="007B3D6F"/>
    <w:rsid w:val="007B4057"/>
    <w:rsid w:val="007B44C0"/>
    <w:rsid w:val="007B5C6A"/>
    <w:rsid w:val="007B765F"/>
    <w:rsid w:val="007C0F59"/>
    <w:rsid w:val="007C1FF4"/>
    <w:rsid w:val="007C24DF"/>
    <w:rsid w:val="007C3668"/>
    <w:rsid w:val="007C37DF"/>
    <w:rsid w:val="007C3840"/>
    <w:rsid w:val="007C3B69"/>
    <w:rsid w:val="007C438F"/>
    <w:rsid w:val="007C49E6"/>
    <w:rsid w:val="007C5C0D"/>
    <w:rsid w:val="007C6364"/>
    <w:rsid w:val="007C64A8"/>
    <w:rsid w:val="007D017B"/>
    <w:rsid w:val="007D1996"/>
    <w:rsid w:val="007D1CDB"/>
    <w:rsid w:val="007D2444"/>
    <w:rsid w:val="007D2A14"/>
    <w:rsid w:val="007D3BEF"/>
    <w:rsid w:val="007D3E39"/>
    <w:rsid w:val="007D3FA8"/>
    <w:rsid w:val="007D5FB1"/>
    <w:rsid w:val="007D60AA"/>
    <w:rsid w:val="007D6197"/>
    <w:rsid w:val="007D66C2"/>
    <w:rsid w:val="007D770B"/>
    <w:rsid w:val="007E0288"/>
    <w:rsid w:val="007E0B8B"/>
    <w:rsid w:val="007E12E7"/>
    <w:rsid w:val="007E1A27"/>
    <w:rsid w:val="007E1E7E"/>
    <w:rsid w:val="007E24E5"/>
    <w:rsid w:val="007E3888"/>
    <w:rsid w:val="007E3D4D"/>
    <w:rsid w:val="007E4A94"/>
    <w:rsid w:val="007E4B1C"/>
    <w:rsid w:val="007E587B"/>
    <w:rsid w:val="007E61CF"/>
    <w:rsid w:val="007E6278"/>
    <w:rsid w:val="007E688D"/>
    <w:rsid w:val="007E6BCE"/>
    <w:rsid w:val="007E7327"/>
    <w:rsid w:val="007E7A4A"/>
    <w:rsid w:val="007F0240"/>
    <w:rsid w:val="007F0FF8"/>
    <w:rsid w:val="007F0FFE"/>
    <w:rsid w:val="007F11C1"/>
    <w:rsid w:val="007F1FE9"/>
    <w:rsid w:val="007F30FA"/>
    <w:rsid w:val="007F3582"/>
    <w:rsid w:val="007F3D96"/>
    <w:rsid w:val="007F3E69"/>
    <w:rsid w:val="007F4304"/>
    <w:rsid w:val="007F5CB1"/>
    <w:rsid w:val="007F5D3E"/>
    <w:rsid w:val="007F61E5"/>
    <w:rsid w:val="007F6DFE"/>
    <w:rsid w:val="0080049E"/>
    <w:rsid w:val="0080074F"/>
    <w:rsid w:val="00801489"/>
    <w:rsid w:val="00802359"/>
    <w:rsid w:val="008028D8"/>
    <w:rsid w:val="00803391"/>
    <w:rsid w:val="0080360E"/>
    <w:rsid w:val="008037E3"/>
    <w:rsid w:val="00804C86"/>
    <w:rsid w:val="00804DA1"/>
    <w:rsid w:val="00805247"/>
    <w:rsid w:val="008052C7"/>
    <w:rsid w:val="008053CA"/>
    <w:rsid w:val="00805B3E"/>
    <w:rsid w:val="008072F9"/>
    <w:rsid w:val="00807932"/>
    <w:rsid w:val="00810064"/>
    <w:rsid w:val="0081010B"/>
    <w:rsid w:val="0081091D"/>
    <w:rsid w:val="00811D7B"/>
    <w:rsid w:val="008128EB"/>
    <w:rsid w:val="0081328C"/>
    <w:rsid w:val="00813A32"/>
    <w:rsid w:val="00813E23"/>
    <w:rsid w:val="00815D9C"/>
    <w:rsid w:val="00815F11"/>
    <w:rsid w:val="00816BE8"/>
    <w:rsid w:val="0082050B"/>
    <w:rsid w:val="00820DCA"/>
    <w:rsid w:val="00820FEF"/>
    <w:rsid w:val="00821139"/>
    <w:rsid w:val="00822C9C"/>
    <w:rsid w:val="00824194"/>
    <w:rsid w:val="00825327"/>
    <w:rsid w:val="008258AB"/>
    <w:rsid w:val="008266C5"/>
    <w:rsid w:val="008273B1"/>
    <w:rsid w:val="008300A3"/>
    <w:rsid w:val="00830DD5"/>
    <w:rsid w:val="00830FBD"/>
    <w:rsid w:val="00831253"/>
    <w:rsid w:val="00831574"/>
    <w:rsid w:val="00832175"/>
    <w:rsid w:val="008325EB"/>
    <w:rsid w:val="00833667"/>
    <w:rsid w:val="008353CD"/>
    <w:rsid w:val="0083550D"/>
    <w:rsid w:val="00835C6B"/>
    <w:rsid w:val="00836552"/>
    <w:rsid w:val="00837540"/>
    <w:rsid w:val="008378DA"/>
    <w:rsid w:val="00837FBD"/>
    <w:rsid w:val="008405AB"/>
    <w:rsid w:val="00840A55"/>
    <w:rsid w:val="00841A8E"/>
    <w:rsid w:val="0084255C"/>
    <w:rsid w:val="00842A74"/>
    <w:rsid w:val="00842ADF"/>
    <w:rsid w:val="00842B1F"/>
    <w:rsid w:val="00843A49"/>
    <w:rsid w:val="00845A1C"/>
    <w:rsid w:val="00845BC7"/>
    <w:rsid w:val="00846414"/>
    <w:rsid w:val="008470D1"/>
    <w:rsid w:val="00847138"/>
    <w:rsid w:val="00850419"/>
    <w:rsid w:val="00850DE7"/>
    <w:rsid w:val="0085135F"/>
    <w:rsid w:val="00851424"/>
    <w:rsid w:val="008523FB"/>
    <w:rsid w:val="00852DC3"/>
    <w:rsid w:val="008532E0"/>
    <w:rsid w:val="008536CA"/>
    <w:rsid w:val="00853DDC"/>
    <w:rsid w:val="00854D10"/>
    <w:rsid w:val="0085593B"/>
    <w:rsid w:val="00856071"/>
    <w:rsid w:val="0085712F"/>
    <w:rsid w:val="00857499"/>
    <w:rsid w:val="00862944"/>
    <w:rsid w:val="0086436F"/>
    <w:rsid w:val="008649E8"/>
    <w:rsid w:val="00864D3D"/>
    <w:rsid w:val="00865675"/>
    <w:rsid w:val="0087021F"/>
    <w:rsid w:val="00872D81"/>
    <w:rsid w:val="00872E4E"/>
    <w:rsid w:val="008731DB"/>
    <w:rsid w:val="008738AF"/>
    <w:rsid w:val="00874607"/>
    <w:rsid w:val="00874BD8"/>
    <w:rsid w:val="008751CD"/>
    <w:rsid w:val="00876093"/>
    <w:rsid w:val="008760F4"/>
    <w:rsid w:val="00876D6B"/>
    <w:rsid w:val="00876EDE"/>
    <w:rsid w:val="00880CA5"/>
    <w:rsid w:val="00881770"/>
    <w:rsid w:val="008823DE"/>
    <w:rsid w:val="00882405"/>
    <w:rsid w:val="0088281F"/>
    <w:rsid w:val="00882CA5"/>
    <w:rsid w:val="00882E38"/>
    <w:rsid w:val="008835E9"/>
    <w:rsid w:val="00883EF5"/>
    <w:rsid w:val="00884502"/>
    <w:rsid w:val="00884961"/>
    <w:rsid w:val="00884CAB"/>
    <w:rsid w:val="00885F82"/>
    <w:rsid w:val="00886BFA"/>
    <w:rsid w:val="00886C41"/>
    <w:rsid w:val="00886D9A"/>
    <w:rsid w:val="00886E55"/>
    <w:rsid w:val="008875EC"/>
    <w:rsid w:val="00891A07"/>
    <w:rsid w:val="00894097"/>
    <w:rsid w:val="00896325"/>
    <w:rsid w:val="008976E6"/>
    <w:rsid w:val="00897B54"/>
    <w:rsid w:val="00897CE1"/>
    <w:rsid w:val="008A0013"/>
    <w:rsid w:val="008A13A5"/>
    <w:rsid w:val="008A193D"/>
    <w:rsid w:val="008A2E60"/>
    <w:rsid w:val="008A346C"/>
    <w:rsid w:val="008A3496"/>
    <w:rsid w:val="008A3881"/>
    <w:rsid w:val="008A4FF9"/>
    <w:rsid w:val="008A510B"/>
    <w:rsid w:val="008A6167"/>
    <w:rsid w:val="008A78B2"/>
    <w:rsid w:val="008A7E87"/>
    <w:rsid w:val="008B013B"/>
    <w:rsid w:val="008B1CE3"/>
    <w:rsid w:val="008B22E9"/>
    <w:rsid w:val="008B34AD"/>
    <w:rsid w:val="008B47AB"/>
    <w:rsid w:val="008B536F"/>
    <w:rsid w:val="008B5D63"/>
    <w:rsid w:val="008B73CD"/>
    <w:rsid w:val="008B7B92"/>
    <w:rsid w:val="008C0162"/>
    <w:rsid w:val="008C07CB"/>
    <w:rsid w:val="008C0890"/>
    <w:rsid w:val="008C11A5"/>
    <w:rsid w:val="008C1F42"/>
    <w:rsid w:val="008C2954"/>
    <w:rsid w:val="008C2FA5"/>
    <w:rsid w:val="008C3827"/>
    <w:rsid w:val="008C3DEB"/>
    <w:rsid w:val="008C3FE7"/>
    <w:rsid w:val="008C59A8"/>
    <w:rsid w:val="008C64F0"/>
    <w:rsid w:val="008C7145"/>
    <w:rsid w:val="008D0185"/>
    <w:rsid w:val="008D2809"/>
    <w:rsid w:val="008D2980"/>
    <w:rsid w:val="008D2CB0"/>
    <w:rsid w:val="008D2F86"/>
    <w:rsid w:val="008D3B80"/>
    <w:rsid w:val="008D4865"/>
    <w:rsid w:val="008D4E61"/>
    <w:rsid w:val="008D5111"/>
    <w:rsid w:val="008D5207"/>
    <w:rsid w:val="008D5328"/>
    <w:rsid w:val="008D5B66"/>
    <w:rsid w:val="008E062B"/>
    <w:rsid w:val="008E0ADA"/>
    <w:rsid w:val="008E1598"/>
    <w:rsid w:val="008E2366"/>
    <w:rsid w:val="008E286A"/>
    <w:rsid w:val="008E2C79"/>
    <w:rsid w:val="008E3687"/>
    <w:rsid w:val="008E42BC"/>
    <w:rsid w:val="008E4330"/>
    <w:rsid w:val="008E4703"/>
    <w:rsid w:val="008E4CFA"/>
    <w:rsid w:val="008F0F40"/>
    <w:rsid w:val="008F2B1B"/>
    <w:rsid w:val="008F319B"/>
    <w:rsid w:val="008F33AB"/>
    <w:rsid w:val="008F40E6"/>
    <w:rsid w:val="008F4D8D"/>
    <w:rsid w:val="008F4F41"/>
    <w:rsid w:val="008F4F89"/>
    <w:rsid w:val="008F6869"/>
    <w:rsid w:val="008F6EC3"/>
    <w:rsid w:val="008F6F7D"/>
    <w:rsid w:val="008F6FA0"/>
    <w:rsid w:val="008F70D5"/>
    <w:rsid w:val="008F786B"/>
    <w:rsid w:val="008F7D9B"/>
    <w:rsid w:val="008F7EC3"/>
    <w:rsid w:val="00900304"/>
    <w:rsid w:val="009018DE"/>
    <w:rsid w:val="009040BA"/>
    <w:rsid w:val="00904A31"/>
    <w:rsid w:val="00904A45"/>
    <w:rsid w:val="009051BE"/>
    <w:rsid w:val="0090675C"/>
    <w:rsid w:val="009071B4"/>
    <w:rsid w:val="00907FD4"/>
    <w:rsid w:val="009104E3"/>
    <w:rsid w:val="00910A9C"/>
    <w:rsid w:val="0091139B"/>
    <w:rsid w:val="00911EAE"/>
    <w:rsid w:val="00912C71"/>
    <w:rsid w:val="009138BF"/>
    <w:rsid w:val="00913CA1"/>
    <w:rsid w:val="00915154"/>
    <w:rsid w:val="00915DF5"/>
    <w:rsid w:val="00916748"/>
    <w:rsid w:val="00920842"/>
    <w:rsid w:val="0092119F"/>
    <w:rsid w:val="00921685"/>
    <w:rsid w:val="009216B9"/>
    <w:rsid w:val="00926B04"/>
    <w:rsid w:val="00931909"/>
    <w:rsid w:val="00932334"/>
    <w:rsid w:val="0093241D"/>
    <w:rsid w:val="009324E8"/>
    <w:rsid w:val="00932AA4"/>
    <w:rsid w:val="00932FDF"/>
    <w:rsid w:val="00933184"/>
    <w:rsid w:val="00933B38"/>
    <w:rsid w:val="0093584A"/>
    <w:rsid w:val="0093621E"/>
    <w:rsid w:val="00937470"/>
    <w:rsid w:val="00937A23"/>
    <w:rsid w:val="009405C7"/>
    <w:rsid w:val="00940664"/>
    <w:rsid w:val="00940A66"/>
    <w:rsid w:val="00940C28"/>
    <w:rsid w:val="00941C80"/>
    <w:rsid w:val="0094211D"/>
    <w:rsid w:val="009427B7"/>
    <w:rsid w:val="009430AE"/>
    <w:rsid w:val="00943677"/>
    <w:rsid w:val="009466ED"/>
    <w:rsid w:val="0094672B"/>
    <w:rsid w:val="00947289"/>
    <w:rsid w:val="009508C3"/>
    <w:rsid w:val="00950E14"/>
    <w:rsid w:val="0095161F"/>
    <w:rsid w:val="0095317F"/>
    <w:rsid w:val="009541F5"/>
    <w:rsid w:val="00955E71"/>
    <w:rsid w:val="00956773"/>
    <w:rsid w:val="009575BD"/>
    <w:rsid w:val="009601A0"/>
    <w:rsid w:val="00961476"/>
    <w:rsid w:val="00961BC4"/>
    <w:rsid w:val="00962109"/>
    <w:rsid w:val="009623C5"/>
    <w:rsid w:val="0096257B"/>
    <w:rsid w:val="00962711"/>
    <w:rsid w:val="00962AC1"/>
    <w:rsid w:val="009633C0"/>
    <w:rsid w:val="00964BE6"/>
    <w:rsid w:val="00965862"/>
    <w:rsid w:val="009668EA"/>
    <w:rsid w:val="00967303"/>
    <w:rsid w:val="00970AAC"/>
    <w:rsid w:val="00970B34"/>
    <w:rsid w:val="00972979"/>
    <w:rsid w:val="00972BDE"/>
    <w:rsid w:val="00973FEE"/>
    <w:rsid w:val="0097410E"/>
    <w:rsid w:val="009747AB"/>
    <w:rsid w:val="0097506D"/>
    <w:rsid w:val="00975C19"/>
    <w:rsid w:val="00975C76"/>
    <w:rsid w:val="00976671"/>
    <w:rsid w:val="00977F49"/>
    <w:rsid w:val="00980F3E"/>
    <w:rsid w:val="00982117"/>
    <w:rsid w:val="00982523"/>
    <w:rsid w:val="00982597"/>
    <w:rsid w:val="009833F1"/>
    <w:rsid w:val="00983561"/>
    <w:rsid w:val="009845CD"/>
    <w:rsid w:val="0098584C"/>
    <w:rsid w:val="009865F4"/>
    <w:rsid w:val="00986AAF"/>
    <w:rsid w:val="00987BFD"/>
    <w:rsid w:val="00990B7D"/>
    <w:rsid w:val="0099121F"/>
    <w:rsid w:val="009920BF"/>
    <w:rsid w:val="0099257A"/>
    <w:rsid w:val="009926AC"/>
    <w:rsid w:val="0099379F"/>
    <w:rsid w:val="00993949"/>
    <w:rsid w:val="0099394A"/>
    <w:rsid w:val="00993A22"/>
    <w:rsid w:val="00993D3A"/>
    <w:rsid w:val="00994190"/>
    <w:rsid w:val="00994233"/>
    <w:rsid w:val="00995C3B"/>
    <w:rsid w:val="009962F6"/>
    <w:rsid w:val="009973E0"/>
    <w:rsid w:val="00997F53"/>
    <w:rsid w:val="00997FEB"/>
    <w:rsid w:val="009A044B"/>
    <w:rsid w:val="009A099D"/>
    <w:rsid w:val="009A09C1"/>
    <w:rsid w:val="009A1B8B"/>
    <w:rsid w:val="009A1F21"/>
    <w:rsid w:val="009A3CD6"/>
    <w:rsid w:val="009A4C61"/>
    <w:rsid w:val="009A5096"/>
    <w:rsid w:val="009A50A6"/>
    <w:rsid w:val="009A527C"/>
    <w:rsid w:val="009A613B"/>
    <w:rsid w:val="009A66B8"/>
    <w:rsid w:val="009A6F7A"/>
    <w:rsid w:val="009A76C5"/>
    <w:rsid w:val="009A77DD"/>
    <w:rsid w:val="009A7C50"/>
    <w:rsid w:val="009B0DE0"/>
    <w:rsid w:val="009B0F37"/>
    <w:rsid w:val="009B121B"/>
    <w:rsid w:val="009B1B35"/>
    <w:rsid w:val="009B1B8F"/>
    <w:rsid w:val="009B1FE4"/>
    <w:rsid w:val="009B2DC5"/>
    <w:rsid w:val="009B3BBF"/>
    <w:rsid w:val="009B5693"/>
    <w:rsid w:val="009B6A41"/>
    <w:rsid w:val="009C00F8"/>
    <w:rsid w:val="009C0158"/>
    <w:rsid w:val="009C0E5B"/>
    <w:rsid w:val="009C153E"/>
    <w:rsid w:val="009C29F1"/>
    <w:rsid w:val="009C426D"/>
    <w:rsid w:val="009C6773"/>
    <w:rsid w:val="009C69AC"/>
    <w:rsid w:val="009C6EC9"/>
    <w:rsid w:val="009D0F3F"/>
    <w:rsid w:val="009D23F2"/>
    <w:rsid w:val="009D2D71"/>
    <w:rsid w:val="009D31AE"/>
    <w:rsid w:val="009D424D"/>
    <w:rsid w:val="009D430A"/>
    <w:rsid w:val="009D432C"/>
    <w:rsid w:val="009D55E0"/>
    <w:rsid w:val="009D5D88"/>
    <w:rsid w:val="009D5DDB"/>
    <w:rsid w:val="009D5F36"/>
    <w:rsid w:val="009D7573"/>
    <w:rsid w:val="009D7F74"/>
    <w:rsid w:val="009E0358"/>
    <w:rsid w:val="009E1F36"/>
    <w:rsid w:val="009E2B89"/>
    <w:rsid w:val="009E5A81"/>
    <w:rsid w:val="009E64FD"/>
    <w:rsid w:val="009E66DB"/>
    <w:rsid w:val="009E698E"/>
    <w:rsid w:val="009E70F5"/>
    <w:rsid w:val="009E7372"/>
    <w:rsid w:val="009E7867"/>
    <w:rsid w:val="009E7FB0"/>
    <w:rsid w:val="009F359D"/>
    <w:rsid w:val="009F40CF"/>
    <w:rsid w:val="009F4A6D"/>
    <w:rsid w:val="009F5625"/>
    <w:rsid w:val="009F5A8D"/>
    <w:rsid w:val="009F63E7"/>
    <w:rsid w:val="009F7ABE"/>
    <w:rsid w:val="009F7B23"/>
    <w:rsid w:val="00A023B5"/>
    <w:rsid w:val="00A02EA1"/>
    <w:rsid w:val="00A03A5C"/>
    <w:rsid w:val="00A03BEB"/>
    <w:rsid w:val="00A03EDE"/>
    <w:rsid w:val="00A048CE"/>
    <w:rsid w:val="00A0537B"/>
    <w:rsid w:val="00A06A56"/>
    <w:rsid w:val="00A06C83"/>
    <w:rsid w:val="00A0702D"/>
    <w:rsid w:val="00A07B40"/>
    <w:rsid w:val="00A10163"/>
    <w:rsid w:val="00A1020B"/>
    <w:rsid w:val="00A112E5"/>
    <w:rsid w:val="00A12519"/>
    <w:rsid w:val="00A126EE"/>
    <w:rsid w:val="00A12EB6"/>
    <w:rsid w:val="00A13758"/>
    <w:rsid w:val="00A1386F"/>
    <w:rsid w:val="00A142C7"/>
    <w:rsid w:val="00A14BA6"/>
    <w:rsid w:val="00A14C46"/>
    <w:rsid w:val="00A15322"/>
    <w:rsid w:val="00A15C97"/>
    <w:rsid w:val="00A16ED6"/>
    <w:rsid w:val="00A20C4A"/>
    <w:rsid w:val="00A20CC7"/>
    <w:rsid w:val="00A20D44"/>
    <w:rsid w:val="00A229DA"/>
    <w:rsid w:val="00A22ECD"/>
    <w:rsid w:val="00A23424"/>
    <w:rsid w:val="00A23CC7"/>
    <w:rsid w:val="00A25D04"/>
    <w:rsid w:val="00A2624A"/>
    <w:rsid w:val="00A26DDF"/>
    <w:rsid w:val="00A27085"/>
    <w:rsid w:val="00A2743F"/>
    <w:rsid w:val="00A27672"/>
    <w:rsid w:val="00A27C34"/>
    <w:rsid w:val="00A30EDA"/>
    <w:rsid w:val="00A31043"/>
    <w:rsid w:val="00A31BCB"/>
    <w:rsid w:val="00A31EF0"/>
    <w:rsid w:val="00A31FAC"/>
    <w:rsid w:val="00A32DFA"/>
    <w:rsid w:val="00A32E8E"/>
    <w:rsid w:val="00A3406C"/>
    <w:rsid w:val="00A34970"/>
    <w:rsid w:val="00A35576"/>
    <w:rsid w:val="00A35751"/>
    <w:rsid w:val="00A37D79"/>
    <w:rsid w:val="00A37EED"/>
    <w:rsid w:val="00A4094A"/>
    <w:rsid w:val="00A40E51"/>
    <w:rsid w:val="00A40EB7"/>
    <w:rsid w:val="00A4119C"/>
    <w:rsid w:val="00A419B0"/>
    <w:rsid w:val="00A419B5"/>
    <w:rsid w:val="00A421B1"/>
    <w:rsid w:val="00A43E36"/>
    <w:rsid w:val="00A45E5E"/>
    <w:rsid w:val="00A464B4"/>
    <w:rsid w:val="00A46EAA"/>
    <w:rsid w:val="00A47D7A"/>
    <w:rsid w:val="00A47EC3"/>
    <w:rsid w:val="00A51127"/>
    <w:rsid w:val="00A511F6"/>
    <w:rsid w:val="00A51B30"/>
    <w:rsid w:val="00A51D1C"/>
    <w:rsid w:val="00A52096"/>
    <w:rsid w:val="00A52CDA"/>
    <w:rsid w:val="00A52E9E"/>
    <w:rsid w:val="00A55797"/>
    <w:rsid w:val="00A55855"/>
    <w:rsid w:val="00A55B5D"/>
    <w:rsid w:val="00A55C30"/>
    <w:rsid w:val="00A55F47"/>
    <w:rsid w:val="00A564BD"/>
    <w:rsid w:val="00A568D1"/>
    <w:rsid w:val="00A56E31"/>
    <w:rsid w:val="00A57D83"/>
    <w:rsid w:val="00A60B23"/>
    <w:rsid w:val="00A60D91"/>
    <w:rsid w:val="00A6162D"/>
    <w:rsid w:val="00A61DA1"/>
    <w:rsid w:val="00A61DA3"/>
    <w:rsid w:val="00A62175"/>
    <w:rsid w:val="00A67928"/>
    <w:rsid w:val="00A708D8"/>
    <w:rsid w:val="00A70C16"/>
    <w:rsid w:val="00A71487"/>
    <w:rsid w:val="00A71B66"/>
    <w:rsid w:val="00A71DFC"/>
    <w:rsid w:val="00A71F01"/>
    <w:rsid w:val="00A7211F"/>
    <w:rsid w:val="00A72E58"/>
    <w:rsid w:val="00A72F1E"/>
    <w:rsid w:val="00A72FDD"/>
    <w:rsid w:val="00A74EF1"/>
    <w:rsid w:val="00A75328"/>
    <w:rsid w:val="00A7548F"/>
    <w:rsid w:val="00A75CD7"/>
    <w:rsid w:val="00A76A86"/>
    <w:rsid w:val="00A77E3D"/>
    <w:rsid w:val="00A803AC"/>
    <w:rsid w:val="00A805F8"/>
    <w:rsid w:val="00A81585"/>
    <w:rsid w:val="00A816DD"/>
    <w:rsid w:val="00A81F78"/>
    <w:rsid w:val="00A82C9A"/>
    <w:rsid w:val="00A843E7"/>
    <w:rsid w:val="00A84B03"/>
    <w:rsid w:val="00A84B5F"/>
    <w:rsid w:val="00A84C1E"/>
    <w:rsid w:val="00A85C03"/>
    <w:rsid w:val="00A85CEB"/>
    <w:rsid w:val="00A86196"/>
    <w:rsid w:val="00A86477"/>
    <w:rsid w:val="00A8653C"/>
    <w:rsid w:val="00A87395"/>
    <w:rsid w:val="00A873A4"/>
    <w:rsid w:val="00A874C0"/>
    <w:rsid w:val="00A874DA"/>
    <w:rsid w:val="00A9040A"/>
    <w:rsid w:val="00A91578"/>
    <w:rsid w:val="00A91614"/>
    <w:rsid w:val="00A922B1"/>
    <w:rsid w:val="00A92B7C"/>
    <w:rsid w:val="00A92C3A"/>
    <w:rsid w:val="00A93046"/>
    <w:rsid w:val="00A931D1"/>
    <w:rsid w:val="00A942D8"/>
    <w:rsid w:val="00A95D8E"/>
    <w:rsid w:val="00A977CE"/>
    <w:rsid w:val="00AA08A1"/>
    <w:rsid w:val="00AA0BD5"/>
    <w:rsid w:val="00AA1E81"/>
    <w:rsid w:val="00AA2081"/>
    <w:rsid w:val="00AA2471"/>
    <w:rsid w:val="00AA2DEE"/>
    <w:rsid w:val="00AA3425"/>
    <w:rsid w:val="00AA4F53"/>
    <w:rsid w:val="00AA61FE"/>
    <w:rsid w:val="00AA6339"/>
    <w:rsid w:val="00AB0E47"/>
    <w:rsid w:val="00AB1383"/>
    <w:rsid w:val="00AB1A3F"/>
    <w:rsid w:val="00AB2072"/>
    <w:rsid w:val="00AB30D6"/>
    <w:rsid w:val="00AB4FB5"/>
    <w:rsid w:val="00AB640E"/>
    <w:rsid w:val="00AC10EE"/>
    <w:rsid w:val="00AC1895"/>
    <w:rsid w:val="00AC2245"/>
    <w:rsid w:val="00AC3674"/>
    <w:rsid w:val="00AC394F"/>
    <w:rsid w:val="00AC4DC1"/>
    <w:rsid w:val="00AC5584"/>
    <w:rsid w:val="00AC583D"/>
    <w:rsid w:val="00AC60D3"/>
    <w:rsid w:val="00AC68AC"/>
    <w:rsid w:val="00AC6AC3"/>
    <w:rsid w:val="00AC6D2C"/>
    <w:rsid w:val="00AC786D"/>
    <w:rsid w:val="00AC7B20"/>
    <w:rsid w:val="00AD01E8"/>
    <w:rsid w:val="00AD214A"/>
    <w:rsid w:val="00AD224F"/>
    <w:rsid w:val="00AD2400"/>
    <w:rsid w:val="00AD2ABA"/>
    <w:rsid w:val="00AD2C56"/>
    <w:rsid w:val="00AD3B91"/>
    <w:rsid w:val="00AD3D3E"/>
    <w:rsid w:val="00AD412B"/>
    <w:rsid w:val="00AD574F"/>
    <w:rsid w:val="00AD665E"/>
    <w:rsid w:val="00AD6B03"/>
    <w:rsid w:val="00AD6B4D"/>
    <w:rsid w:val="00AD7281"/>
    <w:rsid w:val="00AD78F9"/>
    <w:rsid w:val="00AD7D35"/>
    <w:rsid w:val="00AE0030"/>
    <w:rsid w:val="00AE013F"/>
    <w:rsid w:val="00AE0A2B"/>
    <w:rsid w:val="00AE0D75"/>
    <w:rsid w:val="00AE10E3"/>
    <w:rsid w:val="00AE15B9"/>
    <w:rsid w:val="00AE4647"/>
    <w:rsid w:val="00AE5F2A"/>
    <w:rsid w:val="00AE6CD8"/>
    <w:rsid w:val="00AE6CF2"/>
    <w:rsid w:val="00AF0786"/>
    <w:rsid w:val="00AF1D10"/>
    <w:rsid w:val="00AF2EF2"/>
    <w:rsid w:val="00AF50E5"/>
    <w:rsid w:val="00AF5E86"/>
    <w:rsid w:val="00AF6402"/>
    <w:rsid w:val="00B00C15"/>
    <w:rsid w:val="00B019E2"/>
    <w:rsid w:val="00B02C33"/>
    <w:rsid w:val="00B0435C"/>
    <w:rsid w:val="00B046EA"/>
    <w:rsid w:val="00B048C3"/>
    <w:rsid w:val="00B06662"/>
    <w:rsid w:val="00B07603"/>
    <w:rsid w:val="00B07DD3"/>
    <w:rsid w:val="00B07F9F"/>
    <w:rsid w:val="00B10152"/>
    <w:rsid w:val="00B1418C"/>
    <w:rsid w:val="00B1494E"/>
    <w:rsid w:val="00B21616"/>
    <w:rsid w:val="00B22BE6"/>
    <w:rsid w:val="00B247BA"/>
    <w:rsid w:val="00B261C8"/>
    <w:rsid w:val="00B26453"/>
    <w:rsid w:val="00B2676C"/>
    <w:rsid w:val="00B26C19"/>
    <w:rsid w:val="00B27604"/>
    <w:rsid w:val="00B2783D"/>
    <w:rsid w:val="00B2798D"/>
    <w:rsid w:val="00B27D4E"/>
    <w:rsid w:val="00B312C1"/>
    <w:rsid w:val="00B3177B"/>
    <w:rsid w:val="00B31913"/>
    <w:rsid w:val="00B33697"/>
    <w:rsid w:val="00B338D6"/>
    <w:rsid w:val="00B34045"/>
    <w:rsid w:val="00B3482C"/>
    <w:rsid w:val="00B34BDE"/>
    <w:rsid w:val="00B34ED0"/>
    <w:rsid w:val="00B35C38"/>
    <w:rsid w:val="00B35C6D"/>
    <w:rsid w:val="00B36545"/>
    <w:rsid w:val="00B36734"/>
    <w:rsid w:val="00B36C05"/>
    <w:rsid w:val="00B371D7"/>
    <w:rsid w:val="00B40273"/>
    <w:rsid w:val="00B41FBD"/>
    <w:rsid w:val="00B426B4"/>
    <w:rsid w:val="00B42F1E"/>
    <w:rsid w:val="00B45203"/>
    <w:rsid w:val="00B453AA"/>
    <w:rsid w:val="00B46862"/>
    <w:rsid w:val="00B476D4"/>
    <w:rsid w:val="00B47985"/>
    <w:rsid w:val="00B47B09"/>
    <w:rsid w:val="00B50A0C"/>
    <w:rsid w:val="00B513DC"/>
    <w:rsid w:val="00B51BB5"/>
    <w:rsid w:val="00B52372"/>
    <w:rsid w:val="00B54505"/>
    <w:rsid w:val="00B54AF5"/>
    <w:rsid w:val="00B551D4"/>
    <w:rsid w:val="00B55274"/>
    <w:rsid w:val="00B556A8"/>
    <w:rsid w:val="00B55B0F"/>
    <w:rsid w:val="00B566FB"/>
    <w:rsid w:val="00B56DA1"/>
    <w:rsid w:val="00B57222"/>
    <w:rsid w:val="00B576A0"/>
    <w:rsid w:val="00B61890"/>
    <w:rsid w:val="00B6363F"/>
    <w:rsid w:val="00B6463A"/>
    <w:rsid w:val="00B64923"/>
    <w:rsid w:val="00B65E8C"/>
    <w:rsid w:val="00B66F93"/>
    <w:rsid w:val="00B705F3"/>
    <w:rsid w:val="00B71AC3"/>
    <w:rsid w:val="00B74D53"/>
    <w:rsid w:val="00B75014"/>
    <w:rsid w:val="00B750D1"/>
    <w:rsid w:val="00B75354"/>
    <w:rsid w:val="00B7636F"/>
    <w:rsid w:val="00B768FB"/>
    <w:rsid w:val="00B80CC3"/>
    <w:rsid w:val="00B80E5E"/>
    <w:rsid w:val="00B81535"/>
    <w:rsid w:val="00B82273"/>
    <w:rsid w:val="00B83C3B"/>
    <w:rsid w:val="00B83DFD"/>
    <w:rsid w:val="00B83E8C"/>
    <w:rsid w:val="00B840AB"/>
    <w:rsid w:val="00B846CD"/>
    <w:rsid w:val="00B85B62"/>
    <w:rsid w:val="00B85CE2"/>
    <w:rsid w:val="00B8631C"/>
    <w:rsid w:val="00B9031A"/>
    <w:rsid w:val="00B907BC"/>
    <w:rsid w:val="00B9081C"/>
    <w:rsid w:val="00B9113A"/>
    <w:rsid w:val="00B9139A"/>
    <w:rsid w:val="00B91902"/>
    <w:rsid w:val="00B91A36"/>
    <w:rsid w:val="00B934C4"/>
    <w:rsid w:val="00B934CC"/>
    <w:rsid w:val="00B93DC0"/>
    <w:rsid w:val="00B94036"/>
    <w:rsid w:val="00B94CFD"/>
    <w:rsid w:val="00B94D1D"/>
    <w:rsid w:val="00B94DCC"/>
    <w:rsid w:val="00B95717"/>
    <w:rsid w:val="00B9655A"/>
    <w:rsid w:val="00B97ABD"/>
    <w:rsid w:val="00B97B10"/>
    <w:rsid w:val="00BA0109"/>
    <w:rsid w:val="00BA0220"/>
    <w:rsid w:val="00BA15F9"/>
    <w:rsid w:val="00BA1FDF"/>
    <w:rsid w:val="00BA2064"/>
    <w:rsid w:val="00BA2269"/>
    <w:rsid w:val="00BA2FE7"/>
    <w:rsid w:val="00BA394E"/>
    <w:rsid w:val="00BA44E9"/>
    <w:rsid w:val="00BA4A53"/>
    <w:rsid w:val="00BA6F9D"/>
    <w:rsid w:val="00BA71AF"/>
    <w:rsid w:val="00BA787D"/>
    <w:rsid w:val="00BA7E5C"/>
    <w:rsid w:val="00BB066C"/>
    <w:rsid w:val="00BB0F25"/>
    <w:rsid w:val="00BB0FBA"/>
    <w:rsid w:val="00BB12B5"/>
    <w:rsid w:val="00BB18FA"/>
    <w:rsid w:val="00BB1A72"/>
    <w:rsid w:val="00BB1BEA"/>
    <w:rsid w:val="00BB331C"/>
    <w:rsid w:val="00BB6049"/>
    <w:rsid w:val="00BB60C9"/>
    <w:rsid w:val="00BB6B80"/>
    <w:rsid w:val="00BB7523"/>
    <w:rsid w:val="00BB7DF3"/>
    <w:rsid w:val="00BB7F1B"/>
    <w:rsid w:val="00BC0402"/>
    <w:rsid w:val="00BC0E47"/>
    <w:rsid w:val="00BC1922"/>
    <w:rsid w:val="00BC1E9E"/>
    <w:rsid w:val="00BC20BF"/>
    <w:rsid w:val="00BC2250"/>
    <w:rsid w:val="00BC2B4C"/>
    <w:rsid w:val="00BC2E25"/>
    <w:rsid w:val="00BC344A"/>
    <w:rsid w:val="00BC4358"/>
    <w:rsid w:val="00BC4E14"/>
    <w:rsid w:val="00BC4EC8"/>
    <w:rsid w:val="00BC5E9B"/>
    <w:rsid w:val="00BC642C"/>
    <w:rsid w:val="00BC6FCC"/>
    <w:rsid w:val="00BC7749"/>
    <w:rsid w:val="00BC7ACA"/>
    <w:rsid w:val="00BD0B60"/>
    <w:rsid w:val="00BD0FA6"/>
    <w:rsid w:val="00BD15DE"/>
    <w:rsid w:val="00BD1AAB"/>
    <w:rsid w:val="00BD1C29"/>
    <w:rsid w:val="00BD26E9"/>
    <w:rsid w:val="00BD38B0"/>
    <w:rsid w:val="00BD3E1C"/>
    <w:rsid w:val="00BD5F8C"/>
    <w:rsid w:val="00BD6D02"/>
    <w:rsid w:val="00BD7E3F"/>
    <w:rsid w:val="00BE05C8"/>
    <w:rsid w:val="00BE0F7F"/>
    <w:rsid w:val="00BE13EB"/>
    <w:rsid w:val="00BE273B"/>
    <w:rsid w:val="00BE28E3"/>
    <w:rsid w:val="00BE2B68"/>
    <w:rsid w:val="00BE2C5D"/>
    <w:rsid w:val="00BE63F1"/>
    <w:rsid w:val="00BE672E"/>
    <w:rsid w:val="00BE6908"/>
    <w:rsid w:val="00BE6A92"/>
    <w:rsid w:val="00BE7502"/>
    <w:rsid w:val="00BF06AE"/>
    <w:rsid w:val="00BF0CE8"/>
    <w:rsid w:val="00BF15B6"/>
    <w:rsid w:val="00BF19D0"/>
    <w:rsid w:val="00BF2111"/>
    <w:rsid w:val="00BF2AEC"/>
    <w:rsid w:val="00BF7C98"/>
    <w:rsid w:val="00C00435"/>
    <w:rsid w:val="00C00FB6"/>
    <w:rsid w:val="00C02654"/>
    <w:rsid w:val="00C0272C"/>
    <w:rsid w:val="00C02971"/>
    <w:rsid w:val="00C02A42"/>
    <w:rsid w:val="00C03433"/>
    <w:rsid w:val="00C03F36"/>
    <w:rsid w:val="00C04D40"/>
    <w:rsid w:val="00C057D9"/>
    <w:rsid w:val="00C064DB"/>
    <w:rsid w:val="00C06824"/>
    <w:rsid w:val="00C068D8"/>
    <w:rsid w:val="00C102AB"/>
    <w:rsid w:val="00C11172"/>
    <w:rsid w:val="00C11726"/>
    <w:rsid w:val="00C11925"/>
    <w:rsid w:val="00C1197F"/>
    <w:rsid w:val="00C122EA"/>
    <w:rsid w:val="00C13B52"/>
    <w:rsid w:val="00C1459B"/>
    <w:rsid w:val="00C14721"/>
    <w:rsid w:val="00C14C75"/>
    <w:rsid w:val="00C1621F"/>
    <w:rsid w:val="00C167F4"/>
    <w:rsid w:val="00C16E51"/>
    <w:rsid w:val="00C16F73"/>
    <w:rsid w:val="00C17A97"/>
    <w:rsid w:val="00C20002"/>
    <w:rsid w:val="00C201EA"/>
    <w:rsid w:val="00C21594"/>
    <w:rsid w:val="00C21B34"/>
    <w:rsid w:val="00C227AD"/>
    <w:rsid w:val="00C228ED"/>
    <w:rsid w:val="00C23CFC"/>
    <w:rsid w:val="00C2523D"/>
    <w:rsid w:val="00C26535"/>
    <w:rsid w:val="00C267BA"/>
    <w:rsid w:val="00C26FD6"/>
    <w:rsid w:val="00C30422"/>
    <w:rsid w:val="00C312F1"/>
    <w:rsid w:val="00C314AC"/>
    <w:rsid w:val="00C32812"/>
    <w:rsid w:val="00C329AF"/>
    <w:rsid w:val="00C32B91"/>
    <w:rsid w:val="00C3318E"/>
    <w:rsid w:val="00C33655"/>
    <w:rsid w:val="00C342B8"/>
    <w:rsid w:val="00C35274"/>
    <w:rsid w:val="00C35B08"/>
    <w:rsid w:val="00C35E6A"/>
    <w:rsid w:val="00C36F6F"/>
    <w:rsid w:val="00C40F3C"/>
    <w:rsid w:val="00C414E3"/>
    <w:rsid w:val="00C4191D"/>
    <w:rsid w:val="00C42574"/>
    <w:rsid w:val="00C42ECB"/>
    <w:rsid w:val="00C434EC"/>
    <w:rsid w:val="00C442DA"/>
    <w:rsid w:val="00C4537B"/>
    <w:rsid w:val="00C45BDC"/>
    <w:rsid w:val="00C45D5C"/>
    <w:rsid w:val="00C46B96"/>
    <w:rsid w:val="00C4730E"/>
    <w:rsid w:val="00C47455"/>
    <w:rsid w:val="00C50631"/>
    <w:rsid w:val="00C5255C"/>
    <w:rsid w:val="00C52996"/>
    <w:rsid w:val="00C5457B"/>
    <w:rsid w:val="00C5492A"/>
    <w:rsid w:val="00C568D9"/>
    <w:rsid w:val="00C601F0"/>
    <w:rsid w:val="00C60D68"/>
    <w:rsid w:val="00C6103E"/>
    <w:rsid w:val="00C619F9"/>
    <w:rsid w:val="00C62512"/>
    <w:rsid w:val="00C63AB5"/>
    <w:rsid w:val="00C655E3"/>
    <w:rsid w:val="00C70067"/>
    <w:rsid w:val="00C70372"/>
    <w:rsid w:val="00C70BA9"/>
    <w:rsid w:val="00C71897"/>
    <w:rsid w:val="00C71B07"/>
    <w:rsid w:val="00C720BA"/>
    <w:rsid w:val="00C7323B"/>
    <w:rsid w:val="00C74CA9"/>
    <w:rsid w:val="00C75F6C"/>
    <w:rsid w:val="00C76E3A"/>
    <w:rsid w:val="00C77914"/>
    <w:rsid w:val="00C80770"/>
    <w:rsid w:val="00C80FAF"/>
    <w:rsid w:val="00C813E0"/>
    <w:rsid w:val="00C819A7"/>
    <w:rsid w:val="00C84F99"/>
    <w:rsid w:val="00C851E8"/>
    <w:rsid w:val="00C852A0"/>
    <w:rsid w:val="00C857D4"/>
    <w:rsid w:val="00C860D9"/>
    <w:rsid w:val="00C86469"/>
    <w:rsid w:val="00C86927"/>
    <w:rsid w:val="00C874F3"/>
    <w:rsid w:val="00C91842"/>
    <w:rsid w:val="00C9297D"/>
    <w:rsid w:val="00C92DA7"/>
    <w:rsid w:val="00C9412A"/>
    <w:rsid w:val="00C94E41"/>
    <w:rsid w:val="00C95615"/>
    <w:rsid w:val="00C95A40"/>
    <w:rsid w:val="00C95C90"/>
    <w:rsid w:val="00C9620F"/>
    <w:rsid w:val="00C96400"/>
    <w:rsid w:val="00C96D6D"/>
    <w:rsid w:val="00C978A0"/>
    <w:rsid w:val="00CA00EC"/>
    <w:rsid w:val="00CA0EA7"/>
    <w:rsid w:val="00CA0F7D"/>
    <w:rsid w:val="00CA3506"/>
    <w:rsid w:val="00CA3A20"/>
    <w:rsid w:val="00CA5E04"/>
    <w:rsid w:val="00CA6221"/>
    <w:rsid w:val="00CA7030"/>
    <w:rsid w:val="00CA7DE7"/>
    <w:rsid w:val="00CB016B"/>
    <w:rsid w:val="00CB0A51"/>
    <w:rsid w:val="00CB1557"/>
    <w:rsid w:val="00CB203E"/>
    <w:rsid w:val="00CB2A9E"/>
    <w:rsid w:val="00CB2CE2"/>
    <w:rsid w:val="00CB3AFF"/>
    <w:rsid w:val="00CB6009"/>
    <w:rsid w:val="00CB6C25"/>
    <w:rsid w:val="00CB7021"/>
    <w:rsid w:val="00CB7398"/>
    <w:rsid w:val="00CC027A"/>
    <w:rsid w:val="00CC0A77"/>
    <w:rsid w:val="00CC35AC"/>
    <w:rsid w:val="00CC4CA9"/>
    <w:rsid w:val="00CC5846"/>
    <w:rsid w:val="00CC5855"/>
    <w:rsid w:val="00CC6237"/>
    <w:rsid w:val="00CC64D8"/>
    <w:rsid w:val="00CC7C60"/>
    <w:rsid w:val="00CC7EDF"/>
    <w:rsid w:val="00CD04F0"/>
    <w:rsid w:val="00CD06EC"/>
    <w:rsid w:val="00CD2A2D"/>
    <w:rsid w:val="00CD2B51"/>
    <w:rsid w:val="00CD2E13"/>
    <w:rsid w:val="00CD3D0D"/>
    <w:rsid w:val="00CD3ECF"/>
    <w:rsid w:val="00CD42C6"/>
    <w:rsid w:val="00CD5089"/>
    <w:rsid w:val="00CD5371"/>
    <w:rsid w:val="00CD610A"/>
    <w:rsid w:val="00CD7067"/>
    <w:rsid w:val="00CD734E"/>
    <w:rsid w:val="00CE0013"/>
    <w:rsid w:val="00CE0898"/>
    <w:rsid w:val="00CE17DA"/>
    <w:rsid w:val="00CE2E79"/>
    <w:rsid w:val="00CE4154"/>
    <w:rsid w:val="00CE46D2"/>
    <w:rsid w:val="00CE4D08"/>
    <w:rsid w:val="00CE5DAD"/>
    <w:rsid w:val="00CE6192"/>
    <w:rsid w:val="00CE638E"/>
    <w:rsid w:val="00CE6612"/>
    <w:rsid w:val="00CE69D1"/>
    <w:rsid w:val="00CE6D2F"/>
    <w:rsid w:val="00CF0118"/>
    <w:rsid w:val="00CF16EC"/>
    <w:rsid w:val="00CF2DAD"/>
    <w:rsid w:val="00CF2FBE"/>
    <w:rsid w:val="00CF34B4"/>
    <w:rsid w:val="00CF47A3"/>
    <w:rsid w:val="00CF4B42"/>
    <w:rsid w:val="00CF4E19"/>
    <w:rsid w:val="00CF4FB9"/>
    <w:rsid w:val="00CF576E"/>
    <w:rsid w:val="00CF61EC"/>
    <w:rsid w:val="00CF6410"/>
    <w:rsid w:val="00CF6E1C"/>
    <w:rsid w:val="00CF73E4"/>
    <w:rsid w:val="00D026AA"/>
    <w:rsid w:val="00D026EA"/>
    <w:rsid w:val="00D02A03"/>
    <w:rsid w:val="00D03511"/>
    <w:rsid w:val="00D03817"/>
    <w:rsid w:val="00D03A5F"/>
    <w:rsid w:val="00D040C9"/>
    <w:rsid w:val="00D05F66"/>
    <w:rsid w:val="00D06385"/>
    <w:rsid w:val="00D06CE5"/>
    <w:rsid w:val="00D1009A"/>
    <w:rsid w:val="00D10194"/>
    <w:rsid w:val="00D11006"/>
    <w:rsid w:val="00D12459"/>
    <w:rsid w:val="00D126EA"/>
    <w:rsid w:val="00D1438A"/>
    <w:rsid w:val="00D156D5"/>
    <w:rsid w:val="00D162F3"/>
    <w:rsid w:val="00D2056F"/>
    <w:rsid w:val="00D206DE"/>
    <w:rsid w:val="00D2086E"/>
    <w:rsid w:val="00D2099B"/>
    <w:rsid w:val="00D21010"/>
    <w:rsid w:val="00D21701"/>
    <w:rsid w:val="00D21B61"/>
    <w:rsid w:val="00D21EAC"/>
    <w:rsid w:val="00D2432E"/>
    <w:rsid w:val="00D24823"/>
    <w:rsid w:val="00D27560"/>
    <w:rsid w:val="00D30343"/>
    <w:rsid w:val="00D3177C"/>
    <w:rsid w:val="00D320F1"/>
    <w:rsid w:val="00D33CAB"/>
    <w:rsid w:val="00D343A1"/>
    <w:rsid w:val="00D34A0B"/>
    <w:rsid w:val="00D353A6"/>
    <w:rsid w:val="00D36040"/>
    <w:rsid w:val="00D36121"/>
    <w:rsid w:val="00D36F3F"/>
    <w:rsid w:val="00D3771E"/>
    <w:rsid w:val="00D37BC0"/>
    <w:rsid w:val="00D4101C"/>
    <w:rsid w:val="00D413A5"/>
    <w:rsid w:val="00D42150"/>
    <w:rsid w:val="00D4218E"/>
    <w:rsid w:val="00D429A7"/>
    <w:rsid w:val="00D42D91"/>
    <w:rsid w:val="00D434B7"/>
    <w:rsid w:val="00D443E4"/>
    <w:rsid w:val="00D44797"/>
    <w:rsid w:val="00D45202"/>
    <w:rsid w:val="00D455D3"/>
    <w:rsid w:val="00D51500"/>
    <w:rsid w:val="00D52EB6"/>
    <w:rsid w:val="00D5347A"/>
    <w:rsid w:val="00D54582"/>
    <w:rsid w:val="00D54BF8"/>
    <w:rsid w:val="00D5628D"/>
    <w:rsid w:val="00D56DD1"/>
    <w:rsid w:val="00D56EA5"/>
    <w:rsid w:val="00D57186"/>
    <w:rsid w:val="00D60729"/>
    <w:rsid w:val="00D62B87"/>
    <w:rsid w:val="00D638BC"/>
    <w:rsid w:val="00D64256"/>
    <w:rsid w:val="00D651CB"/>
    <w:rsid w:val="00D6527F"/>
    <w:rsid w:val="00D66906"/>
    <w:rsid w:val="00D67A97"/>
    <w:rsid w:val="00D717BC"/>
    <w:rsid w:val="00D723C2"/>
    <w:rsid w:val="00D72525"/>
    <w:rsid w:val="00D743A0"/>
    <w:rsid w:val="00D74A86"/>
    <w:rsid w:val="00D75A59"/>
    <w:rsid w:val="00D75CDE"/>
    <w:rsid w:val="00D770EA"/>
    <w:rsid w:val="00D77AAB"/>
    <w:rsid w:val="00D81FBF"/>
    <w:rsid w:val="00D82FF6"/>
    <w:rsid w:val="00D8459B"/>
    <w:rsid w:val="00D84B10"/>
    <w:rsid w:val="00D84E99"/>
    <w:rsid w:val="00D85668"/>
    <w:rsid w:val="00D86373"/>
    <w:rsid w:val="00D86969"/>
    <w:rsid w:val="00D91446"/>
    <w:rsid w:val="00D92053"/>
    <w:rsid w:val="00D925A9"/>
    <w:rsid w:val="00D93B6E"/>
    <w:rsid w:val="00D93B88"/>
    <w:rsid w:val="00D947E1"/>
    <w:rsid w:val="00D94ED6"/>
    <w:rsid w:val="00D954CA"/>
    <w:rsid w:val="00D95516"/>
    <w:rsid w:val="00D95EB9"/>
    <w:rsid w:val="00D96272"/>
    <w:rsid w:val="00D96589"/>
    <w:rsid w:val="00D96932"/>
    <w:rsid w:val="00DA02DA"/>
    <w:rsid w:val="00DA1E61"/>
    <w:rsid w:val="00DA2EF7"/>
    <w:rsid w:val="00DA3F89"/>
    <w:rsid w:val="00DA60A0"/>
    <w:rsid w:val="00DB0363"/>
    <w:rsid w:val="00DB0F89"/>
    <w:rsid w:val="00DB1380"/>
    <w:rsid w:val="00DB2722"/>
    <w:rsid w:val="00DB290F"/>
    <w:rsid w:val="00DB3BA5"/>
    <w:rsid w:val="00DB4B61"/>
    <w:rsid w:val="00DB4DBE"/>
    <w:rsid w:val="00DB4F43"/>
    <w:rsid w:val="00DB5C99"/>
    <w:rsid w:val="00DB6325"/>
    <w:rsid w:val="00DB7128"/>
    <w:rsid w:val="00DC00FA"/>
    <w:rsid w:val="00DC0FFA"/>
    <w:rsid w:val="00DC1118"/>
    <w:rsid w:val="00DC3F0C"/>
    <w:rsid w:val="00DC4641"/>
    <w:rsid w:val="00DC5056"/>
    <w:rsid w:val="00DC735E"/>
    <w:rsid w:val="00DC7AC3"/>
    <w:rsid w:val="00DD16DE"/>
    <w:rsid w:val="00DD1822"/>
    <w:rsid w:val="00DD1ECB"/>
    <w:rsid w:val="00DD25A7"/>
    <w:rsid w:val="00DD2654"/>
    <w:rsid w:val="00DD2D00"/>
    <w:rsid w:val="00DD2D13"/>
    <w:rsid w:val="00DD300F"/>
    <w:rsid w:val="00DD3AB0"/>
    <w:rsid w:val="00DD409B"/>
    <w:rsid w:val="00DD4DC8"/>
    <w:rsid w:val="00DD5332"/>
    <w:rsid w:val="00DD66CC"/>
    <w:rsid w:val="00DE0D1D"/>
    <w:rsid w:val="00DE0F63"/>
    <w:rsid w:val="00DE24C2"/>
    <w:rsid w:val="00DE28FE"/>
    <w:rsid w:val="00DE33A9"/>
    <w:rsid w:val="00DE6170"/>
    <w:rsid w:val="00DE628B"/>
    <w:rsid w:val="00DE6569"/>
    <w:rsid w:val="00DF088E"/>
    <w:rsid w:val="00DF2851"/>
    <w:rsid w:val="00DF29DC"/>
    <w:rsid w:val="00DF2E33"/>
    <w:rsid w:val="00DF3BB1"/>
    <w:rsid w:val="00DF3E33"/>
    <w:rsid w:val="00DF48FE"/>
    <w:rsid w:val="00DF55D2"/>
    <w:rsid w:val="00DF6B0A"/>
    <w:rsid w:val="00DF79AC"/>
    <w:rsid w:val="00E02415"/>
    <w:rsid w:val="00E02EBB"/>
    <w:rsid w:val="00E035D2"/>
    <w:rsid w:val="00E03C15"/>
    <w:rsid w:val="00E0472C"/>
    <w:rsid w:val="00E04AF8"/>
    <w:rsid w:val="00E05A5D"/>
    <w:rsid w:val="00E05A76"/>
    <w:rsid w:val="00E06BE6"/>
    <w:rsid w:val="00E077AB"/>
    <w:rsid w:val="00E07B98"/>
    <w:rsid w:val="00E1024B"/>
    <w:rsid w:val="00E1062E"/>
    <w:rsid w:val="00E10C05"/>
    <w:rsid w:val="00E10E25"/>
    <w:rsid w:val="00E10E5E"/>
    <w:rsid w:val="00E115ED"/>
    <w:rsid w:val="00E11A98"/>
    <w:rsid w:val="00E11B3A"/>
    <w:rsid w:val="00E124D9"/>
    <w:rsid w:val="00E13DD5"/>
    <w:rsid w:val="00E164FC"/>
    <w:rsid w:val="00E16A75"/>
    <w:rsid w:val="00E2062B"/>
    <w:rsid w:val="00E20AF5"/>
    <w:rsid w:val="00E210B3"/>
    <w:rsid w:val="00E21AE0"/>
    <w:rsid w:val="00E2332A"/>
    <w:rsid w:val="00E25340"/>
    <w:rsid w:val="00E25737"/>
    <w:rsid w:val="00E26685"/>
    <w:rsid w:val="00E26868"/>
    <w:rsid w:val="00E27253"/>
    <w:rsid w:val="00E27EFD"/>
    <w:rsid w:val="00E27F66"/>
    <w:rsid w:val="00E30A77"/>
    <w:rsid w:val="00E31C7B"/>
    <w:rsid w:val="00E3245B"/>
    <w:rsid w:val="00E326B4"/>
    <w:rsid w:val="00E336D4"/>
    <w:rsid w:val="00E3429D"/>
    <w:rsid w:val="00E3634C"/>
    <w:rsid w:val="00E36564"/>
    <w:rsid w:val="00E37B35"/>
    <w:rsid w:val="00E37B92"/>
    <w:rsid w:val="00E40714"/>
    <w:rsid w:val="00E41DEE"/>
    <w:rsid w:val="00E42D4B"/>
    <w:rsid w:val="00E4388B"/>
    <w:rsid w:val="00E445FD"/>
    <w:rsid w:val="00E4478D"/>
    <w:rsid w:val="00E448AE"/>
    <w:rsid w:val="00E44E10"/>
    <w:rsid w:val="00E45184"/>
    <w:rsid w:val="00E50293"/>
    <w:rsid w:val="00E507C9"/>
    <w:rsid w:val="00E50A10"/>
    <w:rsid w:val="00E50BA3"/>
    <w:rsid w:val="00E51475"/>
    <w:rsid w:val="00E51E5F"/>
    <w:rsid w:val="00E52290"/>
    <w:rsid w:val="00E52C89"/>
    <w:rsid w:val="00E53ADF"/>
    <w:rsid w:val="00E543D2"/>
    <w:rsid w:val="00E5452A"/>
    <w:rsid w:val="00E558B6"/>
    <w:rsid w:val="00E56556"/>
    <w:rsid w:val="00E57B3F"/>
    <w:rsid w:val="00E60ED7"/>
    <w:rsid w:val="00E616CF"/>
    <w:rsid w:val="00E6212A"/>
    <w:rsid w:val="00E62557"/>
    <w:rsid w:val="00E63C30"/>
    <w:rsid w:val="00E64041"/>
    <w:rsid w:val="00E64C72"/>
    <w:rsid w:val="00E658D6"/>
    <w:rsid w:val="00E666D1"/>
    <w:rsid w:val="00E666DC"/>
    <w:rsid w:val="00E66A19"/>
    <w:rsid w:val="00E673A6"/>
    <w:rsid w:val="00E67DF8"/>
    <w:rsid w:val="00E70694"/>
    <w:rsid w:val="00E70871"/>
    <w:rsid w:val="00E71DE3"/>
    <w:rsid w:val="00E7238C"/>
    <w:rsid w:val="00E72980"/>
    <w:rsid w:val="00E73017"/>
    <w:rsid w:val="00E740E3"/>
    <w:rsid w:val="00E741E8"/>
    <w:rsid w:val="00E75755"/>
    <w:rsid w:val="00E76611"/>
    <w:rsid w:val="00E77333"/>
    <w:rsid w:val="00E77556"/>
    <w:rsid w:val="00E77C02"/>
    <w:rsid w:val="00E800D2"/>
    <w:rsid w:val="00E8056A"/>
    <w:rsid w:val="00E814B6"/>
    <w:rsid w:val="00E81A51"/>
    <w:rsid w:val="00E82E28"/>
    <w:rsid w:val="00E8383E"/>
    <w:rsid w:val="00E8389C"/>
    <w:rsid w:val="00E850A5"/>
    <w:rsid w:val="00E854E3"/>
    <w:rsid w:val="00E867AF"/>
    <w:rsid w:val="00E86C52"/>
    <w:rsid w:val="00E87B72"/>
    <w:rsid w:val="00E87B93"/>
    <w:rsid w:val="00E90F11"/>
    <w:rsid w:val="00E910B3"/>
    <w:rsid w:val="00E91CF0"/>
    <w:rsid w:val="00E9211A"/>
    <w:rsid w:val="00E92776"/>
    <w:rsid w:val="00E932F1"/>
    <w:rsid w:val="00E93495"/>
    <w:rsid w:val="00E93B3E"/>
    <w:rsid w:val="00E943E7"/>
    <w:rsid w:val="00E95197"/>
    <w:rsid w:val="00E9575B"/>
    <w:rsid w:val="00E96192"/>
    <w:rsid w:val="00E96853"/>
    <w:rsid w:val="00E96D15"/>
    <w:rsid w:val="00E96FBC"/>
    <w:rsid w:val="00EA0FD0"/>
    <w:rsid w:val="00EA1878"/>
    <w:rsid w:val="00EA21CA"/>
    <w:rsid w:val="00EA344D"/>
    <w:rsid w:val="00EA38E9"/>
    <w:rsid w:val="00EA5AAD"/>
    <w:rsid w:val="00EA5BCD"/>
    <w:rsid w:val="00EA5D7E"/>
    <w:rsid w:val="00EB19C1"/>
    <w:rsid w:val="00EB29FA"/>
    <w:rsid w:val="00EB2F66"/>
    <w:rsid w:val="00EB388E"/>
    <w:rsid w:val="00EB3C8D"/>
    <w:rsid w:val="00EB3CBF"/>
    <w:rsid w:val="00EB5969"/>
    <w:rsid w:val="00EB5BDF"/>
    <w:rsid w:val="00EB76B0"/>
    <w:rsid w:val="00EB79EE"/>
    <w:rsid w:val="00EB7E20"/>
    <w:rsid w:val="00EC135C"/>
    <w:rsid w:val="00EC18A6"/>
    <w:rsid w:val="00EC2B02"/>
    <w:rsid w:val="00EC318E"/>
    <w:rsid w:val="00EC31B8"/>
    <w:rsid w:val="00EC39FD"/>
    <w:rsid w:val="00EC3FC6"/>
    <w:rsid w:val="00EC543B"/>
    <w:rsid w:val="00EC5C71"/>
    <w:rsid w:val="00EC7FCE"/>
    <w:rsid w:val="00ED0F46"/>
    <w:rsid w:val="00ED20A4"/>
    <w:rsid w:val="00ED20BB"/>
    <w:rsid w:val="00ED36E1"/>
    <w:rsid w:val="00ED42B5"/>
    <w:rsid w:val="00ED48C1"/>
    <w:rsid w:val="00ED4CC3"/>
    <w:rsid w:val="00ED7629"/>
    <w:rsid w:val="00EE07DE"/>
    <w:rsid w:val="00EE096F"/>
    <w:rsid w:val="00EE0C55"/>
    <w:rsid w:val="00EE106F"/>
    <w:rsid w:val="00EE25AD"/>
    <w:rsid w:val="00EE2D8C"/>
    <w:rsid w:val="00EE3084"/>
    <w:rsid w:val="00EE308E"/>
    <w:rsid w:val="00EE31DA"/>
    <w:rsid w:val="00EE4DA3"/>
    <w:rsid w:val="00EE5A64"/>
    <w:rsid w:val="00EE74E3"/>
    <w:rsid w:val="00EE7891"/>
    <w:rsid w:val="00EF071E"/>
    <w:rsid w:val="00EF11EC"/>
    <w:rsid w:val="00EF1225"/>
    <w:rsid w:val="00EF2868"/>
    <w:rsid w:val="00EF2991"/>
    <w:rsid w:val="00EF3A0D"/>
    <w:rsid w:val="00EF4806"/>
    <w:rsid w:val="00EF4826"/>
    <w:rsid w:val="00EF5364"/>
    <w:rsid w:val="00EF5584"/>
    <w:rsid w:val="00EF5DE0"/>
    <w:rsid w:val="00EF6A17"/>
    <w:rsid w:val="00EF6C58"/>
    <w:rsid w:val="00EF6C97"/>
    <w:rsid w:val="00EF6F91"/>
    <w:rsid w:val="00EF78B1"/>
    <w:rsid w:val="00F0076D"/>
    <w:rsid w:val="00F00B8A"/>
    <w:rsid w:val="00F0184F"/>
    <w:rsid w:val="00F018E0"/>
    <w:rsid w:val="00F02C59"/>
    <w:rsid w:val="00F036FB"/>
    <w:rsid w:val="00F03A8C"/>
    <w:rsid w:val="00F03AC1"/>
    <w:rsid w:val="00F0510F"/>
    <w:rsid w:val="00F05391"/>
    <w:rsid w:val="00F05AD7"/>
    <w:rsid w:val="00F063F1"/>
    <w:rsid w:val="00F064F8"/>
    <w:rsid w:val="00F06824"/>
    <w:rsid w:val="00F06B9B"/>
    <w:rsid w:val="00F06E02"/>
    <w:rsid w:val="00F073A7"/>
    <w:rsid w:val="00F10738"/>
    <w:rsid w:val="00F11B9D"/>
    <w:rsid w:val="00F11EED"/>
    <w:rsid w:val="00F13795"/>
    <w:rsid w:val="00F141F2"/>
    <w:rsid w:val="00F15069"/>
    <w:rsid w:val="00F1529C"/>
    <w:rsid w:val="00F17A69"/>
    <w:rsid w:val="00F20DAD"/>
    <w:rsid w:val="00F216AD"/>
    <w:rsid w:val="00F2199E"/>
    <w:rsid w:val="00F220DA"/>
    <w:rsid w:val="00F2214A"/>
    <w:rsid w:val="00F22684"/>
    <w:rsid w:val="00F238B4"/>
    <w:rsid w:val="00F251CE"/>
    <w:rsid w:val="00F25C7E"/>
    <w:rsid w:val="00F27171"/>
    <w:rsid w:val="00F31946"/>
    <w:rsid w:val="00F32593"/>
    <w:rsid w:val="00F329AA"/>
    <w:rsid w:val="00F3366D"/>
    <w:rsid w:val="00F33913"/>
    <w:rsid w:val="00F33EB6"/>
    <w:rsid w:val="00F37373"/>
    <w:rsid w:val="00F41812"/>
    <w:rsid w:val="00F418DF"/>
    <w:rsid w:val="00F41CBC"/>
    <w:rsid w:val="00F41E27"/>
    <w:rsid w:val="00F4370A"/>
    <w:rsid w:val="00F43E95"/>
    <w:rsid w:val="00F44B0A"/>
    <w:rsid w:val="00F5028E"/>
    <w:rsid w:val="00F5054B"/>
    <w:rsid w:val="00F50A0A"/>
    <w:rsid w:val="00F515E7"/>
    <w:rsid w:val="00F5200A"/>
    <w:rsid w:val="00F52A7F"/>
    <w:rsid w:val="00F52A9C"/>
    <w:rsid w:val="00F52EB6"/>
    <w:rsid w:val="00F530AA"/>
    <w:rsid w:val="00F53364"/>
    <w:rsid w:val="00F53404"/>
    <w:rsid w:val="00F5384E"/>
    <w:rsid w:val="00F53CF4"/>
    <w:rsid w:val="00F54716"/>
    <w:rsid w:val="00F54815"/>
    <w:rsid w:val="00F554CB"/>
    <w:rsid w:val="00F5714B"/>
    <w:rsid w:val="00F5756A"/>
    <w:rsid w:val="00F57D1A"/>
    <w:rsid w:val="00F60784"/>
    <w:rsid w:val="00F61165"/>
    <w:rsid w:val="00F6176C"/>
    <w:rsid w:val="00F61CD5"/>
    <w:rsid w:val="00F62E6F"/>
    <w:rsid w:val="00F63527"/>
    <w:rsid w:val="00F63C4A"/>
    <w:rsid w:val="00F64401"/>
    <w:rsid w:val="00F64469"/>
    <w:rsid w:val="00F64CB5"/>
    <w:rsid w:val="00F657DA"/>
    <w:rsid w:val="00F65B88"/>
    <w:rsid w:val="00F66701"/>
    <w:rsid w:val="00F66FA1"/>
    <w:rsid w:val="00F674A6"/>
    <w:rsid w:val="00F720DE"/>
    <w:rsid w:val="00F7271B"/>
    <w:rsid w:val="00F746A2"/>
    <w:rsid w:val="00F75A73"/>
    <w:rsid w:val="00F75CDB"/>
    <w:rsid w:val="00F76743"/>
    <w:rsid w:val="00F7681F"/>
    <w:rsid w:val="00F7783F"/>
    <w:rsid w:val="00F80B16"/>
    <w:rsid w:val="00F81225"/>
    <w:rsid w:val="00F82AC7"/>
    <w:rsid w:val="00F849D0"/>
    <w:rsid w:val="00F854F2"/>
    <w:rsid w:val="00F864A9"/>
    <w:rsid w:val="00F86745"/>
    <w:rsid w:val="00F91105"/>
    <w:rsid w:val="00F91B74"/>
    <w:rsid w:val="00F91CA3"/>
    <w:rsid w:val="00F92056"/>
    <w:rsid w:val="00F92895"/>
    <w:rsid w:val="00F93DBA"/>
    <w:rsid w:val="00F93DDC"/>
    <w:rsid w:val="00F9422B"/>
    <w:rsid w:val="00F942C0"/>
    <w:rsid w:val="00F9482D"/>
    <w:rsid w:val="00F97193"/>
    <w:rsid w:val="00F97573"/>
    <w:rsid w:val="00FA2933"/>
    <w:rsid w:val="00FA33CF"/>
    <w:rsid w:val="00FA41B7"/>
    <w:rsid w:val="00FA5517"/>
    <w:rsid w:val="00FA5B0F"/>
    <w:rsid w:val="00FA5B2D"/>
    <w:rsid w:val="00FA5F79"/>
    <w:rsid w:val="00FA6484"/>
    <w:rsid w:val="00FA6CB6"/>
    <w:rsid w:val="00FA7A5D"/>
    <w:rsid w:val="00FB1B38"/>
    <w:rsid w:val="00FB2113"/>
    <w:rsid w:val="00FB2968"/>
    <w:rsid w:val="00FB2C40"/>
    <w:rsid w:val="00FB34DD"/>
    <w:rsid w:val="00FB53F7"/>
    <w:rsid w:val="00FB5AF1"/>
    <w:rsid w:val="00FB6103"/>
    <w:rsid w:val="00FB6F64"/>
    <w:rsid w:val="00FB76A9"/>
    <w:rsid w:val="00FC00CE"/>
    <w:rsid w:val="00FC1822"/>
    <w:rsid w:val="00FC1962"/>
    <w:rsid w:val="00FC232C"/>
    <w:rsid w:val="00FC3672"/>
    <w:rsid w:val="00FC39EB"/>
    <w:rsid w:val="00FC54F2"/>
    <w:rsid w:val="00FC6D8C"/>
    <w:rsid w:val="00FC6DF2"/>
    <w:rsid w:val="00FD1159"/>
    <w:rsid w:val="00FD152D"/>
    <w:rsid w:val="00FD27BB"/>
    <w:rsid w:val="00FD3743"/>
    <w:rsid w:val="00FD3C66"/>
    <w:rsid w:val="00FD4D3F"/>
    <w:rsid w:val="00FD5F51"/>
    <w:rsid w:val="00FD6EA7"/>
    <w:rsid w:val="00FD7067"/>
    <w:rsid w:val="00FD7BCB"/>
    <w:rsid w:val="00FD7CD0"/>
    <w:rsid w:val="00FE1214"/>
    <w:rsid w:val="00FE142D"/>
    <w:rsid w:val="00FE27CF"/>
    <w:rsid w:val="00FE283D"/>
    <w:rsid w:val="00FE2EE4"/>
    <w:rsid w:val="00FE4ACB"/>
    <w:rsid w:val="00FE51E8"/>
    <w:rsid w:val="00FE55BE"/>
    <w:rsid w:val="00FE585A"/>
    <w:rsid w:val="00FE642C"/>
    <w:rsid w:val="00FE695D"/>
    <w:rsid w:val="00FE72D7"/>
    <w:rsid w:val="00FE7F7C"/>
    <w:rsid w:val="00FF02B5"/>
    <w:rsid w:val="00FF1893"/>
    <w:rsid w:val="00FF1A55"/>
    <w:rsid w:val="00FF1C00"/>
    <w:rsid w:val="00FF2F04"/>
    <w:rsid w:val="00FF397D"/>
    <w:rsid w:val="00FF4FF0"/>
    <w:rsid w:val="00FF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2B250D4-2B8C-4296-A291-37FA68DE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lang w:val="fr-FR" w:eastAsia="fr-FR"/>
    </w:rPr>
  </w:style>
  <w:style w:type="paragraph" w:styleId="Titre1">
    <w:name w:val="heading 1"/>
    <w:basedOn w:val="Normal"/>
    <w:next w:val="Normal"/>
    <w:qFormat/>
    <w:rsid w:val="00504ABF"/>
    <w:pPr>
      <w:keepNext/>
      <w:tabs>
        <w:tab w:val="left" w:pos="1180"/>
        <w:tab w:val="left" w:pos="5520"/>
        <w:tab w:val="left" w:pos="5940"/>
      </w:tabs>
      <w:jc w:val="both"/>
      <w:outlineLvl w:val="0"/>
    </w:pPr>
    <w:rPr>
      <w:rFonts w:ascii="Avant Garde" w:hAnsi="Avant Garde" w:cs="Times New Roman"/>
      <w:b/>
      <w:sz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04AB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04ABF"/>
    <w:pPr>
      <w:tabs>
        <w:tab w:val="center" w:pos="4536"/>
        <w:tab w:val="right" w:pos="9072"/>
      </w:tabs>
    </w:pPr>
  </w:style>
  <w:style w:type="paragraph" w:customStyle="1" w:styleId="copie">
    <w:name w:val="copie"/>
    <w:basedOn w:val="Normal"/>
    <w:rsid w:val="00FD3C66"/>
    <w:pPr>
      <w:spacing w:before="120"/>
      <w:ind w:left="2540" w:hanging="1120"/>
      <w:jc w:val="both"/>
    </w:pPr>
    <w:rPr>
      <w:rFonts w:ascii="New York" w:hAnsi="New York" w:cs="Times New Roman"/>
    </w:rPr>
  </w:style>
  <w:style w:type="paragraph" w:customStyle="1" w:styleId="Default">
    <w:name w:val="Default"/>
    <w:rsid w:val="003330BE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  <w:lang w:val="fr-FR" w:eastAsia="fr-FR"/>
    </w:rPr>
  </w:style>
  <w:style w:type="paragraph" w:customStyle="1" w:styleId="CM2">
    <w:name w:val="CM2"/>
    <w:basedOn w:val="Default"/>
    <w:next w:val="Default"/>
    <w:rsid w:val="003330BE"/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3330BE"/>
    <w:pPr>
      <w:spacing w:line="22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3330BE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3330BE"/>
    <w:rPr>
      <w:rFonts w:cs="Times New Roman"/>
      <w:color w:val="auto"/>
    </w:rPr>
  </w:style>
  <w:style w:type="table" w:styleId="Grilledutableau">
    <w:name w:val="Table Grid"/>
    <w:basedOn w:val="TableauNormal"/>
    <w:rsid w:val="00350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671384"/>
    <w:pPr>
      <w:spacing w:after="120"/>
    </w:pPr>
  </w:style>
  <w:style w:type="character" w:styleId="Marquedecommentaire">
    <w:name w:val="annotation reference"/>
    <w:rsid w:val="00AD7D35"/>
    <w:rPr>
      <w:sz w:val="16"/>
      <w:szCs w:val="16"/>
    </w:rPr>
  </w:style>
  <w:style w:type="paragraph" w:styleId="Commentaire">
    <w:name w:val="annotation text"/>
    <w:basedOn w:val="Normal"/>
    <w:link w:val="CommentaireCar"/>
    <w:rsid w:val="00AD7D35"/>
    <w:rPr>
      <w:rFonts w:cs="Times New Roman"/>
      <w:lang w:val="x-none" w:eastAsia="x-none"/>
    </w:rPr>
  </w:style>
  <w:style w:type="character" w:customStyle="1" w:styleId="CommentaireCar">
    <w:name w:val="Commentaire Car"/>
    <w:link w:val="Commentaire"/>
    <w:rsid w:val="00AD7D35"/>
    <w:rPr>
      <w:rFonts w:ascii="Arial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rsid w:val="00AD7D35"/>
    <w:rPr>
      <w:b/>
      <w:bCs/>
    </w:rPr>
  </w:style>
  <w:style w:type="character" w:customStyle="1" w:styleId="ObjetducommentaireCar">
    <w:name w:val="Objet du commentaire Car"/>
    <w:link w:val="Objetducommentaire"/>
    <w:rsid w:val="00AD7D35"/>
    <w:rPr>
      <w:rFonts w:ascii="Arial" w:hAnsi="Arial" w:cs="Arial"/>
      <w:b/>
      <w:bCs/>
    </w:rPr>
  </w:style>
  <w:style w:type="paragraph" w:styleId="Textedebulles">
    <w:name w:val="Balloon Text"/>
    <w:basedOn w:val="Normal"/>
    <w:link w:val="TextedebullesCar"/>
    <w:rsid w:val="00AD7D35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AD7D3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80CC3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val="fr-CH" w:eastAsia="fr-CH"/>
    </w:rPr>
  </w:style>
  <w:style w:type="character" w:styleId="Lienhypertexte">
    <w:name w:val="Hyperlink"/>
    <w:rsid w:val="006339D9"/>
    <w:rPr>
      <w:color w:val="0563C1"/>
      <w:u w:val="single"/>
    </w:rPr>
  </w:style>
  <w:style w:type="character" w:styleId="Lienhypertextesuivivisit">
    <w:name w:val="FollowedHyperlink"/>
    <w:rsid w:val="006339D9"/>
    <w:rPr>
      <w:color w:val="954F72"/>
      <w:u w:val="single"/>
    </w:rPr>
  </w:style>
  <w:style w:type="paragraph" w:styleId="Rvision">
    <w:name w:val="Revision"/>
    <w:hidden/>
    <w:uiPriority w:val="99"/>
    <w:semiHidden/>
    <w:rsid w:val="00375510"/>
    <w:rPr>
      <w:rFonts w:ascii="Arial" w:hAnsi="Arial" w:cs="Arial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nnees\1-FNR\Correspondance\Mod&#232;les%20nouvel%20en-t&#234;te\Lettre%20C%205\Sans%20partenaires\CT%20lettre%20C5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B435C-BD6B-4C1F-A335-A8BCC600C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CT lettre C5</Template>
  <TotalTime>1</TotalTime>
  <Pages>2</Pages>
  <Words>414</Words>
  <Characters>2280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Fondation Nez Rouge – Case postale 2129 – 2800 Delémont</vt:lpstr>
      <vt:lpstr>Fondation Nez Rouge – Case postale 2129 – 2800 Delémont</vt:lpstr>
    </vt:vector>
  </TitlesOfParts>
  <Company>Hewlett-Packard Company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Fondation Nez Rouge – Case postale 2129 – 2800 Delémont</dc:title>
  <dc:subject/>
  <dc:creator>Nez Rouge Suisse</dc:creator>
  <cp:keywords/>
  <cp:lastModifiedBy>Nez Rouge Suisse</cp:lastModifiedBy>
  <cp:revision>2</cp:revision>
  <cp:lastPrinted>2017-03-03T10:20:00Z</cp:lastPrinted>
  <dcterms:created xsi:type="dcterms:W3CDTF">2017-03-03T10:21:00Z</dcterms:created>
  <dcterms:modified xsi:type="dcterms:W3CDTF">2017-03-03T10:21:00Z</dcterms:modified>
</cp:coreProperties>
</file>