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0F4EA" w14:textId="77777777" w:rsidR="00CE6D2F" w:rsidRPr="00414CCF" w:rsidRDefault="00CE6D2F" w:rsidP="00350066">
      <w:pPr>
        <w:ind w:right="-2"/>
        <w:rPr>
          <w:rFonts w:ascii="DINOT-Regular" w:hAnsi="DINOT-Regular"/>
          <w:sz w:val="10"/>
          <w:szCs w:val="10"/>
          <w:lang w:val="de-CH"/>
        </w:rPr>
      </w:pPr>
    </w:p>
    <w:p w14:paraId="34908ED9" w14:textId="77777777" w:rsidR="008C11A5" w:rsidRPr="00414CCF" w:rsidRDefault="008C11A5" w:rsidP="008F7EC3">
      <w:pPr>
        <w:autoSpaceDE w:val="0"/>
        <w:autoSpaceDN w:val="0"/>
        <w:adjustRightInd w:val="0"/>
        <w:rPr>
          <w:rFonts w:ascii="DINOT-Bold" w:hAnsi="DINOT-Bold" w:cs="DINOT-Bold"/>
          <w:b/>
          <w:bCs/>
          <w:color w:val="000000"/>
          <w:sz w:val="28"/>
          <w:szCs w:val="28"/>
          <w:lang w:val="de-CH"/>
        </w:rPr>
      </w:pPr>
    </w:p>
    <w:p w14:paraId="28C4EC81" w14:textId="77777777" w:rsidR="008C11A5" w:rsidRPr="00414CCF" w:rsidRDefault="008C11A5" w:rsidP="008F7EC3">
      <w:pPr>
        <w:autoSpaceDE w:val="0"/>
        <w:autoSpaceDN w:val="0"/>
        <w:adjustRightInd w:val="0"/>
        <w:rPr>
          <w:rFonts w:ascii="DINOT-Bold" w:hAnsi="DINOT-Bold" w:cs="DINOT-Bold"/>
          <w:b/>
          <w:bCs/>
          <w:color w:val="000000"/>
          <w:sz w:val="28"/>
          <w:szCs w:val="28"/>
          <w:lang w:val="de-CH"/>
        </w:rPr>
      </w:pPr>
    </w:p>
    <w:p w14:paraId="25B1EA41" w14:textId="4EB92571" w:rsidR="008F7EC3" w:rsidRPr="00414CCF" w:rsidRDefault="00B279C7" w:rsidP="008F7EC3">
      <w:pPr>
        <w:autoSpaceDE w:val="0"/>
        <w:autoSpaceDN w:val="0"/>
        <w:adjustRightInd w:val="0"/>
        <w:rPr>
          <w:rFonts w:ascii="DINOT-Bold" w:hAnsi="DINOT-Bold" w:cs="DINOT-Bold"/>
          <w:b/>
          <w:bCs/>
          <w:color w:val="0000FF"/>
          <w:sz w:val="28"/>
          <w:szCs w:val="28"/>
          <w:lang w:val="de-CH"/>
        </w:rPr>
      </w:pPr>
      <w:r w:rsidRPr="00414CCF">
        <w:rPr>
          <w:rFonts w:ascii="DINOT-Bold" w:hAnsi="DINOT-Bold" w:cs="DINOT-Bold"/>
          <w:b/>
          <w:bCs/>
          <w:color w:val="000000"/>
          <w:sz w:val="28"/>
          <w:szCs w:val="28"/>
          <w:lang w:val="de-CH"/>
        </w:rPr>
        <w:t>Generalversammlung Jahr</w:t>
      </w:r>
      <w:r w:rsidR="008C11A5" w:rsidRPr="00414CCF">
        <w:rPr>
          <w:rFonts w:ascii="DINOT-Bold" w:hAnsi="DINOT-Bold" w:cs="DINOT-Bold"/>
          <w:b/>
          <w:bCs/>
          <w:color w:val="000000"/>
          <w:sz w:val="28"/>
          <w:szCs w:val="28"/>
          <w:lang w:val="de-CH"/>
        </w:rPr>
        <w:t xml:space="preserve"> ______</w:t>
      </w:r>
    </w:p>
    <w:p w14:paraId="35748DD7" w14:textId="18F3D9A7" w:rsidR="008F7EC3" w:rsidRPr="00414CCF" w:rsidRDefault="00B279C7" w:rsidP="008F7EC3">
      <w:pPr>
        <w:autoSpaceDE w:val="0"/>
        <w:autoSpaceDN w:val="0"/>
        <w:adjustRightInd w:val="0"/>
        <w:rPr>
          <w:rFonts w:ascii="DINOT-Regular" w:hAnsi="DINOT-Regular" w:cs="DINOT-Regular"/>
          <w:color w:val="000000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>Datum</w:t>
      </w:r>
      <w:r w:rsidR="008C11A5" w:rsidRPr="00414CCF">
        <w:rPr>
          <w:rFonts w:ascii="DINOT-Regular" w:hAnsi="DINOT-Regular" w:cs="DINOT-Regular"/>
          <w:color w:val="000000"/>
          <w:lang w:val="de-CH"/>
        </w:rPr>
        <w:t>: _______________</w:t>
      </w:r>
    </w:p>
    <w:p w14:paraId="53723CDB" w14:textId="3A5C79A9" w:rsidR="008F7EC3" w:rsidRPr="00414CCF" w:rsidRDefault="00B279C7" w:rsidP="008F7EC3">
      <w:pPr>
        <w:autoSpaceDE w:val="0"/>
        <w:autoSpaceDN w:val="0"/>
        <w:adjustRightInd w:val="0"/>
        <w:rPr>
          <w:rFonts w:ascii="DINOT-Regular" w:hAnsi="DINOT-Regular" w:cs="DINOT-Regular"/>
          <w:color w:val="000000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>Ort</w:t>
      </w:r>
      <w:r w:rsidR="008C11A5" w:rsidRPr="00414CCF">
        <w:rPr>
          <w:rFonts w:ascii="DINOT-Regular" w:hAnsi="DINOT-Regular" w:cs="DINOT-Regular"/>
          <w:color w:val="000000"/>
          <w:lang w:val="de-CH"/>
        </w:rPr>
        <w:t>: _______________</w:t>
      </w:r>
    </w:p>
    <w:p w14:paraId="60958FE6" w14:textId="77777777" w:rsidR="008F7EC3" w:rsidRPr="00414CCF" w:rsidRDefault="008F7EC3" w:rsidP="008F7EC3">
      <w:pPr>
        <w:autoSpaceDE w:val="0"/>
        <w:autoSpaceDN w:val="0"/>
        <w:adjustRightInd w:val="0"/>
        <w:rPr>
          <w:rFonts w:ascii="DINOT-Regular" w:hAnsi="DINOT-Regular" w:cs="DINOT-Regular"/>
          <w:color w:val="000000"/>
          <w:lang w:val="de-CH"/>
        </w:rPr>
      </w:pPr>
    </w:p>
    <w:p w14:paraId="64BE4B6F" w14:textId="47E087EA" w:rsidR="008F7EC3" w:rsidRPr="00414CCF" w:rsidRDefault="00B279C7" w:rsidP="008F7EC3">
      <w:pPr>
        <w:autoSpaceDE w:val="0"/>
        <w:autoSpaceDN w:val="0"/>
        <w:adjustRightInd w:val="0"/>
        <w:jc w:val="both"/>
        <w:rPr>
          <w:rFonts w:ascii="DINOT-Regular" w:hAnsi="DINOT-Regular" w:cs="DINOT-Regular"/>
          <w:color w:val="0000FF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>Teilnehmende</w:t>
      </w:r>
      <w:r w:rsidR="008C11A5" w:rsidRPr="00414CCF">
        <w:rPr>
          <w:rFonts w:ascii="DINOT-Regular" w:hAnsi="DINOT-Regular" w:cs="DINOT-Regular"/>
          <w:color w:val="000000"/>
          <w:lang w:val="de-CH"/>
        </w:rPr>
        <w:t>:</w:t>
      </w:r>
    </w:p>
    <w:p w14:paraId="7360DC34" w14:textId="77777777" w:rsidR="000410D2" w:rsidRPr="00414CCF" w:rsidRDefault="008C11A5" w:rsidP="000410D2">
      <w:pPr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ECB2E5" w14:textId="77777777" w:rsidR="008C11A5" w:rsidRPr="00414CCF" w:rsidRDefault="008C11A5" w:rsidP="000410D2">
      <w:pPr>
        <w:autoSpaceDE w:val="0"/>
        <w:autoSpaceDN w:val="0"/>
        <w:adjustRightInd w:val="0"/>
        <w:jc w:val="both"/>
        <w:rPr>
          <w:rFonts w:ascii="DINOT-Regular" w:hAnsi="DINOT-Regular" w:cs="DINOT-Regular"/>
          <w:color w:val="0000FF"/>
          <w:lang w:val="de-CH"/>
        </w:rPr>
      </w:pPr>
    </w:p>
    <w:p w14:paraId="4497ECB5" w14:textId="4DAA7C0C" w:rsidR="008F7EC3" w:rsidRPr="00414CCF" w:rsidRDefault="00B279C7" w:rsidP="008F7EC3">
      <w:pPr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>Entschuldigt</w:t>
      </w:r>
      <w:r w:rsidR="008C11A5" w:rsidRPr="00414CCF">
        <w:rPr>
          <w:rFonts w:ascii="DINOT-Regular" w:hAnsi="DINOT-Regular" w:cs="DINOT-Regular"/>
          <w:color w:val="000000"/>
          <w:lang w:val="de-CH"/>
        </w:rPr>
        <w:t>: ___________________________________________________</w:t>
      </w:r>
    </w:p>
    <w:p w14:paraId="1360BCB7" w14:textId="77777777" w:rsidR="008F7EC3" w:rsidRPr="00414CCF" w:rsidRDefault="008F7EC3" w:rsidP="008F7EC3">
      <w:pPr>
        <w:autoSpaceDE w:val="0"/>
        <w:autoSpaceDN w:val="0"/>
        <w:adjustRightInd w:val="0"/>
        <w:rPr>
          <w:rFonts w:ascii="DINOT-Regular" w:hAnsi="DINOT-Regular" w:cs="DINOT-Regular"/>
          <w:color w:val="000000"/>
          <w:sz w:val="28"/>
          <w:szCs w:val="28"/>
          <w:lang w:val="de-CH"/>
        </w:rPr>
      </w:pPr>
    </w:p>
    <w:p w14:paraId="01346D9C" w14:textId="26F6A4B1" w:rsidR="00F06824" w:rsidRPr="00414CCF" w:rsidRDefault="00B279C7" w:rsidP="00F06824">
      <w:pPr>
        <w:autoSpaceDE w:val="0"/>
        <w:autoSpaceDN w:val="0"/>
        <w:adjustRightInd w:val="0"/>
        <w:rPr>
          <w:rFonts w:ascii="DINOT-Regular" w:hAnsi="DINOT-Regular" w:cs="DINOT-Regular"/>
          <w:color w:val="0000FF"/>
          <w:sz w:val="28"/>
          <w:szCs w:val="28"/>
          <w:lang w:val="de-CH"/>
        </w:rPr>
      </w:pPr>
      <w:r w:rsidRPr="00414CCF">
        <w:rPr>
          <w:rFonts w:ascii="DINOT-Regular" w:hAnsi="DINOT-Regular" w:cs="DINOT-Regular"/>
          <w:color w:val="000000"/>
          <w:sz w:val="28"/>
          <w:szCs w:val="28"/>
          <w:lang w:val="de-CH"/>
        </w:rPr>
        <w:t>Protokoll</w:t>
      </w:r>
    </w:p>
    <w:p w14:paraId="535DA4D4" w14:textId="6D4A2083" w:rsidR="008C11A5" w:rsidRPr="00414CCF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>1.</w:t>
      </w:r>
      <w:r w:rsidR="00722B73">
        <w:rPr>
          <w:rFonts w:ascii="DINOT-Regular" w:hAnsi="DINOT-Regular" w:cs="DINOT-Regular"/>
          <w:color w:val="000000"/>
          <w:lang w:val="de-CH"/>
        </w:rPr>
        <w:t>Begrüssung</w:t>
      </w:r>
      <w:r w:rsidR="00B279C7" w:rsidRPr="00414CCF">
        <w:rPr>
          <w:rFonts w:ascii="DINOT-Regular" w:hAnsi="DINOT-Regular" w:cs="DINOT-Regular"/>
          <w:color w:val="000000"/>
          <w:lang w:val="de-CH"/>
        </w:rPr>
        <w:t xml:space="preserve"> des/der Präsidenten/in und Ablauf der Sitzung</w:t>
      </w:r>
    </w:p>
    <w:p w14:paraId="4A894AD5" w14:textId="77777777" w:rsidR="008C11A5" w:rsidRPr="00414CCF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>_______________________________________________________________________________________</w:t>
      </w:r>
    </w:p>
    <w:p w14:paraId="1008AF50" w14:textId="77777777" w:rsidR="003F3E84" w:rsidRPr="00414CCF" w:rsidRDefault="008F7EC3" w:rsidP="008C11A5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DINOT-Regular" w:hAnsi="DINOT-Regular" w:cs="DINOT-Regular"/>
          <w:color w:val="0000FF"/>
          <w:sz w:val="10"/>
          <w:szCs w:val="10"/>
          <w:lang w:val="de-CH"/>
        </w:rPr>
      </w:pPr>
      <w:r w:rsidRPr="00414CCF">
        <w:rPr>
          <w:rFonts w:ascii="DINOT-Regular" w:hAnsi="DINOT-Regular" w:cs="DINOT-Regular"/>
          <w:color w:val="0000FF"/>
          <w:lang w:val="de-CH"/>
        </w:rPr>
        <w:tab/>
      </w:r>
    </w:p>
    <w:p w14:paraId="383A530D" w14:textId="77777777" w:rsidR="008C11A5" w:rsidRPr="00414CCF" w:rsidRDefault="008C11A5" w:rsidP="008C11A5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DINOT-Regular" w:hAnsi="DINOT-Regular" w:cs="DINOT-Regular"/>
          <w:color w:val="000000"/>
          <w:lang w:val="de-CH"/>
        </w:rPr>
      </w:pPr>
    </w:p>
    <w:p w14:paraId="3090DC09" w14:textId="1D83C611" w:rsidR="003F3E84" w:rsidRPr="00414CCF" w:rsidRDefault="008F7EC3" w:rsidP="008C11A5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DINOT-Regular" w:hAnsi="DINOT-Regular" w:cs="DINOT-Regular"/>
          <w:color w:val="0000FF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 xml:space="preserve">2. </w:t>
      </w:r>
      <w:r w:rsidRPr="00414CCF">
        <w:rPr>
          <w:rFonts w:ascii="DINOT-Regular" w:hAnsi="DINOT-Regular" w:cs="DINOT-Regular"/>
          <w:color w:val="000000"/>
          <w:lang w:val="de-CH"/>
        </w:rPr>
        <w:tab/>
      </w:r>
      <w:r w:rsidR="00B279C7" w:rsidRPr="00414CCF">
        <w:rPr>
          <w:rFonts w:ascii="DINOT-Regular" w:hAnsi="DINOT-Regular" w:cs="DINOT-Regular"/>
          <w:color w:val="000000"/>
          <w:lang w:val="de-CH"/>
        </w:rPr>
        <w:t>Wahl der Stimmenzähler</w:t>
      </w:r>
      <w:r w:rsidRPr="00414CCF">
        <w:rPr>
          <w:rFonts w:ascii="DINOT-Regular" w:hAnsi="DINOT-Regular" w:cs="DINOT-Regular"/>
          <w:color w:val="000000"/>
          <w:lang w:val="de-CH"/>
        </w:rPr>
        <w:t xml:space="preserve"> </w:t>
      </w:r>
    </w:p>
    <w:p w14:paraId="40561598" w14:textId="77777777" w:rsidR="008C11A5" w:rsidRPr="00414CCF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>_______________________________________________________________________________________</w:t>
      </w:r>
    </w:p>
    <w:p w14:paraId="41873745" w14:textId="77777777" w:rsidR="00F06824" w:rsidRPr="00414CCF" w:rsidRDefault="00F06824" w:rsidP="00373834">
      <w:pPr>
        <w:autoSpaceDE w:val="0"/>
        <w:autoSpaceDN w:val="0"/>
        <w:adjustRightInd w:val="0"/>
        <w:jc w:val="both"/>
        <w:rPr>
          <w:rFonts w:ascii="DINOT-Regular" w:hAnsi="DINOT-Regular" w:cs="DINOT-Regular"/>
          <w:color w:val="0000FF"/>
          <w:sz w:val="10"/>
          <w:szCs w:val="10"/>
          <w:lang w:val="de-CH"/>
        </w:rPr>
      </w:pPr>
    </w:p>
    <w:p w14:paraId="7B601DBE" w14:textId="77777777" w:rsidR="008C11A5" w:rsidRPr="00414CCF" w:rsidRDefault="008C11A5" w:rsidP="00373834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DINOT-Regular" w:hAnsi="DINOT-Regular" w:cs="DINOT-Regular"/>
          <w:color w:val="000000"/>
          <w:lang w:val="de-CH"/>
        </w:rPr>
      </w:pPr>
    </w:p>
    <w:p w14:paraId="3161ED66" w14:textId="44C5E62B" w:rsidR="008F7EC3" w:rsidRPr="00414CCF" w:rsidRDefault="008F7EC3" w:rsidP="00373834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DINOT-Regular" w:hAnsi="DINOT-Regular" w:cs="DINOT-Regular"/>
          <w:color w:val="000000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 xml:space="preserve">3. </w:t>
      </w:r>
      <w:r w:rsidRPr="00414CCF">
        <w:rPr>
          <w:rFonts w:ascii="DINOT-Regular" w:hAnsi="DINOT-Regular" w:cs="DINOT-Regular"/>
          <w:color w:val="000000"/>
          <w:lang w:val="de-CH"/>
        </w:rPr>
        <w:tab/>
      </w:r>
      <w:r w:rsidR="00B279C7" w:rsidRPr="00414CCF">
        <w:rPr>
          <w:rFonts w:ascii="DINOT-Regular" w:hAnsi="DINOT-Regular" w:cs="DINOT-Regular"/>
          <w:color w:val="000000"/>
          <w:lang w:val="de-CH"/>
        </w:rPr>
        <w:t>Abnahme des Protokolls der Generalversammlung vom</w:t>
      </w:r>
      <w:r w:rsidRPr="00414CCF">
        <w:rPr>
          <w:rFonts w:ascii="DINOT-Regular" w:hAnsi="DINOT-Regular" w:cs="DINOT-Regular"/>
          <w:color w:val="000000"/>
          <w:lang w:val="de-CH"/>
        </w:rPr>
        <w:t xml:space="preserve"> </w:t>
      </w:r>
      <w:r w:rsidR="008C11A5" w:rsidRPr="00414CCF">
        <w:rPr>
          <w:rFonts w:ascii="DINOT-Regular" w:hAnsi="DINOT-Regular" w:cs="DINOT-Regular"/>
          <w:color w:val="000000"/>
          <w:lang w:val="de-CH"/>
        </w:rPr>
        <w:t>______________</w:t>
      </w:r>
    </w:p>
    <w:p w14:paraId="14DD20C6" w14:textId="77777777" w:rsidR="008C11A5" w:rsidRPr="00414CCF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>_______________________________________________________________________________________</w:t>
      </w:r>
    </w:p>
    <w:p w14:paraId="023F00AF" w14:textId="77777777" w:rsidR="008F7EC3" w:rsidRPr="00414CCF" w:rsidRDefault="008F7EC3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FF0000"/>
          <w:sz w:val="10"/>
          <w:szCs w:val="10"/>
          <w:lang w:val="de-CH"/>
        </w:rPr>
      </w:pPr>
    </w:p>
    <w:p w14:paraId="4609E841" w14:textId="77777777" w:rsidR="00D36F3F" w:rsidRPr="00414CCF" w:rsidRDefault="00D36F3F" w:rsidP="00373834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DINOT-Regular" w:hAnsi="DINOT-Regular" w:cs="DINOT-Regular"/>
          <w:color w:val="0000FF"/>
          <w:sz w:val="10"/>
          <w:szCs w:val="10"/>
          <w:lang w:val="de-CH"/>
        </w:rPr>
      </w:pPr>
    </w:p>
    <w:p w14:paraId="051FE5AD" w14:textId="7ADB0C16" w:rsidR="008F7EC3" w:rsidRPr="00414CCF" w:rsidRDefault="008F7EC3" w:rsidP="00373834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DINOT-Regular" w:hAnsi="DINOT-Regular" w:cs="DINOT-Regular"/>
          <w:color w:val="000000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 xml:space="preserve">4. </w:t>
      </w:r>
      <w:r w:rsidRPr="00414CCF">
        <w:rPr>
          <w:rFonts w:ascii="DINOT-Regular" w:hAnsi="DINOT-Regular" w:cs="DINOT-Regular"/>
          <w:color w:val="000000"/>
          <w:lang w:val="de-CH"/>
        </w:rPr>
        <w:tab/>
      </w:r>
      <w:r w:rsidR="00B279C7" w:rsidRPr="00414CCF">
        <w:rPr>
          <w:rFonts w:ascii="DINOT-Regular" w:hAnsi="DINOT-Regular" w:cs="DINOT-Regular"/>
          <w:color w:val="000000"/>
          <w:lang w:val="de-CH"/>
        </w:rPr>
        <w:t>Jahresbericht vom</w:t>
      </w:r>
      <w:r w:rsidR="008C11A5" w:rsidRPr="00414CCF">
        <w:rPr>
          <w:rFonts w:ascii="DINOT-Regular" w:hAnsi="DINOT-Regular" w:cs="DINOT-Regular"/>
          <w:color w:val="000000"/>
          <w:lang w:val="de-CH"/>
        </w:rPr>
        <w:t xml:space="preserve"> __________</w:t>
      </w:r>
      <w:r w:rsidRPr="00414CCF">
        <w:rPr>
          <w:rFonts w:ascii="DINOT-Regular" w:hAnsi="DINOT-Regular" w:cs="DINOT-Regular"/>
          <w:color w:val="000000"/>
          <w:lang w:val="de-CH"/>
        </w:rPr>
        <w:t xml:space="preserve"> </w:t>
      </w:r>
      <w:r w:rsidR="00B279C7" w:rsidRPr="00414CCF">
        <w:rPr>
          <w:rFonts w:ascii="DINOT-Regular" w:hAnsi="DINOT-Regular" w:cs="DINOT-Regular"/>
          <w:color w:val="000000"/>
          <w:lang w:val="de-CH"/>
        </w:rPr>
        <w:t xml:space="preserve">bis am </w:t>
      </w:r>
      <w:r w:rsidR="008C11A5" w:rsidRPr="00414CCF">
        <w:rPr>
          <w:rFonts w:ascii="DINOT-Regular" w:hAnsi="DINOT-Regular" w:cs="DINOT-Regular"/>
          <w:color w:val="000000"/>
          <w:lang w:val="de-CH"/>
        </w:rPr>
        <w:t>____________</w:t>
      </w:r>
    </w:p>
    <w:p w14:paraId="33BAE315" w14:textId="70EFA82C" w:rsidR="008F7EC3" w:rsidRPr="00414CCF" w:rsidRDefault="008F7EC3" w:rsidP="00373834">
      <w:pPr>
        <w:tabs>
          <w:tab w:val="left" w:pos="709"/>
        </w:tabs>
        <w:autoSpaceDE w:val="0"/>
        <w:autoSpaceDN w:val="0"/>
        <w:adjustRightInd w:val="0"/>
        <w:ind w:left="709" w:hanging="425"/>
        <w:jc w:val="both"/>
        <w:rPr>
          <w:rFonts w:ascii="DINOT-Regular" w:hAnsi="DINOT-Regular" w:cs="DINOT-Regular"/>
          <w:color w:val="000000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 xml:space="preserve">a) </w:t>
      </w:r>
      <w:r w:rsidR="00B279C7" w:rsidRPr="00414CCF">
        <w:rPr>
          <w:rFonts w:ascii="DINOT-Regular" w:hAnsi="DINOT-Regular" w:cs="DINOT-Regular"/>
          <w:color w:val="000000"/>
          <w:lang w:val="de-CH"/>
        </w:rPr>
        <w:t>Der Jahresbericht des/der Präsidenten/in wird vorgelegt.</w:t>
      </w:r>
    </w:p>
    <w:p w14:paraId="23A6702D" w14:textId="61FE46E3" w:rsidR="008F7EC3" w:rsidRPr="00414CCF" w:rsidRDefault="008F7EC3" w:rsidP="00373834">
      <w:pPr>
        <w:tabs>
          <w:tab w:val="left" w:pos="709"/>
        </w:tabs>
        <w:autoSpaceDE w:val="0"/>
        <w:autoSpaceDN w:val="0"/>
        <w:adjustRightInd w:val="0"/>
        <w:ind w:left="709" w:hanging="425"/>
        <w:jc w:val="both"/>
        <w:rPr>
          <w:rFonts w:ascii="DINOT-Regular" w:hAnsi="DINOT-Regular" w:cs="DINOT-Regular"/>
          <w:color w:val="000000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 xml:space="preserve">b) </w:t>
      </w:r>
      <w:r w:rsidR="00B279C7" w:rsidRPr="00414CCF">
        <w:rPr>
          <w:rFonts w:ascii="DINOT-Regular" w:hAnsi="DINOT-Regular" w:cs="DINOT-Regular"/>
          <w:color w:val="000000"/>
          <w:lang w:val="de-CH"/>
        </w:rPr>
        <w:t>Die Finanzlage</w:t>
      </w:r>
      <w:r w:rsidR="00D36F3F" w:rsidRPr="00414CCF">
        <w:rPr>
          <w:rFonts w:ascii="DINOT-Regular" w:hAnsi="DINOT-Regular" w:cs="DINOT-Regular"/>
          <w:color w:val="000000"/>
          <w:lang w:val="de-CH"/>
        </w:rPr>
        <w:t xml:space="preserve"> (</w:t>
      </w:r>
      <w:r w:rsidR="00B279C7" w:rsidRPr="00414CCF">
        <w:rPr>
          <w:rFonts w:ascii="DINOT-Regular" w:hAnsi="DINOT-Regular" w:cs="DINOT-Regular"/>
          <w:color w:val="000000"/>
          <w:lang w:val="de-CH"/>
        </w:rPr>
        <w:t>Bilanz und Betriebsrechnung) wird vorgelegt</w:t>
      </w:r>
      <w:r w:rsidR="008C11A5" w:rsidRPr="00414CCF">
        <w:rPr>
          <w:rFonts w:ascii="DINOT-Regular" w:hAnsi="DINOT-Regular" w:cs="DINOT-Regular"/>
          <w:color w:val="000000"/>
          <w:lang w:val="de-CH"/>
        </w:rPr>
        <w:t>.</w:t>
      </w:r>
    </w:p>
    <w:p w14:paraId="432A3621" w14:textId="77777777" w:rsidR="008F7EC3" w:rsidRPr="00414CCF" w:rsidRDefault="008F7EC3" w:rsidP="00373834">
      <w:pPr>
        <w:tabs>
          <w:tab w:val="left" w:pos="709"/>
        </w:tabs>
        <w:autoSpaceDE w:val="0"/>
        <w:autoSpaceDN w:val="0"/>
        <w:adjustRightInd w:val="0"/>
        <w:ind w:left="709" w:hanging="425"/>
        <w:jc w:val="both"/>
        <w:rPr>
          <w:rFonts w:ascii="DINOT-Regular" w:hAnsi="DINOT-Regular" w:cs="DINOT-Regular"/>
          <w:color w:val="0000FF"/>
          <w:sz w:val="10"/>
          <w:szCs w:val="10"/>
          <w:lang w:val="de-CH"/>
        </w:rPr>
      </w:pPr>
    </w:p>
    <w:p w14:paraId="456B6A47" w14:textId="44A4390A" w:rsidR="008F7EC3" w:rsidRPr="00414CCF" w:rsidRDefault="008F7EC3" w:rsidP="00373834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DINOT-Regular" w:hAnsi="DINOT-Regular" w:cs="DINOT-Regular"/>
          <w:color w:val="0000FF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 xml:space="preserve">5. </w:t>
      </w:r>
      <w:r w:rsidRPr="00414CCF">
        <w:rPr>
          <w:rFonts w:ascii="DINOT-Regular" w:hAnsi="DINOT-Regular" w:cs="DINOT-Regular"/>
          <w:color w:val="000000"/>
          <w:lang w:val="de-CH"/>
        </w:rPr>
        <w:tab/>
      </w:r>
      <w:r w:rsidR="00B279C7" w:rsidRPr="00414CCF">
        <w:rPr>
          <w:rFonts w:ascii="DINOT-Regular" w:hAnsi="DINOT-Regular" w:cs="DINOT-Regular"/>
          <w:color w:val="000000"/>
          <w:lang w:val="de-CH"/>
        </w:rPr>
        <w:t>Bericht der Revisionsstelle</w:t>
      </w:r>
    </w:p>
    <w:p w14:paraId="44D8FAE9" w14:textId="3F23AFB4" w:rsidR="00D36F3F" w:rsidRPr="00414CCF" w:rsidRDefault="00B279C7" w:rsidP="00373834">
      <w:pPr>
        <w:tabs>
          <w:tab w:val="left" w:pos="284"/>
        </w:tabs>
        <w:autoSpaceDE w:val="0"/>
        <w:autoSpaceDN w:val="0"/>
        <w:adjustRightInd w:val="0"/>
        <w:ind w:left="284"/>
        <w:jc w:val="both"/>
        <w:rPr>
          <w:rFonts w:ascii="DINOT-Regular" w:hAnsi="DINOT-Regular" w:cs="DINOT-Regular"/>
          <w:lang w:val="de-CH"/>
        </w:rPr>
      </w:pPr>
      <w:r w:rsidRPr="00414CCF">
        <w:rPr>
          <w:rFonts w:ascii="DINOT-Regular" w:hAnsi="DINOT-Regular" w:cs="DINOT-Regular"/>
          <w:lang w:val="de-CH"/>
        </w:rPr>
        <w:t>Der Bericht wird vorgelegt.</w:t>
      </w:r>
    </w:p>
    <w:p w14:paraId="531EA3AC" w14:textId="77777777" w:rsidR="008C11A5" w:rsidRPr="00414CCF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>_______________________________________________________________________________________</w:t>
      </w:r>
    </w:p>
    <w:p w14:paraId="5979CDF5" w14:textId="77777777" w:rsidR="00272358" w:rsidRPr="00414CCF" w:rsidRDefault="00272358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FF"/>
          <w:sz w:val="10"/>
          <w:szCs w:val="10"/>
          <w:lang w:val="de-CH"/>
        </w:rPr>
      </w:pPr>
    </w:p>
    <w:p w14:paraId="30DF0CFE" w14:textId="77777777" w:rsidR="00272358" w:rsidRPr="00414CCF" w:rsidRDefault="00272358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FF"/>
          <w:sz w:val="10"/>
          <w:szCs w:val="10"/>
          <w:lang w:val="de-CH"/>
        </w:rPr>
      </w:pPr>
    </w:p>
    <w:p w14:paraId="78022FB5" w14:textId="3859A299" w:rsidR="008F7EC3" w:rsidRPr="00414CCF" w:rsidRDefault="008C11A5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FF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 xml:space="preserve">6. </w:t>
      </w:r>
      <w:r w:rsidRPr="00414CCF">
        <w:rPr>
          <w:rFonts w:ascii="DINOT-Regular" w:hAnsi="DINOT-Regular" w:cs="DINOT-Regular"/>
          <w:color w:val="000000"/>
          <w:lang w:val="de-CH"/>
        </w:rPr>
        <w:tab/>
      </w:r>
      <w:r w:rsidR="00414CCF" w:rsidRPr="00414CCF">
        <w:rPr>
          <w:rFonts w:ascii="DINOT-Regular" w:hAnsi="DINOT-Regular" w:cs="DINOT-Regular"/>
          <w:color w:val="000000"/>
          <w:lang w:val="de-CH"/>
        </w:rPr>
        <w:t>Beschlüsse</w:t>
      </w:r>
    </w:p>
    <w:p w14:paraId="06ED1EE1" w14:textId="77777777" w:rsidR="00B94D1D" w:rsidRPr="00414CCF" w:rsidRDefault="00B94D1D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00"/>
          <w:lang w:val="de-CH"/>
        </w:rPr>
      </w:pPr>
    </w:p>
    <w:p w14:paraId="51C65569" w14:textId="40A39E89" w:rsidR="008F7EC3" w:rsidRPr="00414CCF" w:rsidRDefault="008F7EC3" w:rsidP="00373834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DINOT-Regular" w:hAnsi="DINOT-Regular" w:cs="DINOT-Regular"/>
          <w:color w:val="0000FF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 xml:space="preserve">a) </w:t>
      </w:r>
      <w:r w:rsidR="008C11A5" w:rsidRPr="00414CCF">
        <w:rPr>
          <w:rFonts w:ascii="DINOT-Regular" w:hAnsi="DINOT-Regular" w:cs="DINOT-Regular"/>
          <w:color w:val="000000"/>
          <w:lang w:val="de-CH"/>
        </w:rPr>
        <w:tab/>
      </w:r>
      <w:r w:rsidR="00414CCF" w:rsidRPr="00414CCF">
        <w:rPr>
          <w:rFonts w:ascii="DINOT-Regular" w:hAnsi="DINOT-Regular" w:cs="DINOT-Regular"/>
          <w:color w:val="000000"/>
          <w:lang w:val="de-CH"/>
        </w:rPr>
        <w:t>Genehmigung des Jahresberichts</w:t>
      </w:r>
    </w:p>
    <w:p w14:paraId="40C77569" w14:textId="77777777" w:rsidR="008C11A5" w:rsidRPr="00414CCF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>_______________________________________________________________________________________</w:t>
      </w:r>
    </w:p>
    <w:p w14:paraId="3EF015EF" w14:textId="77777777" w:rsidR="00B94D1D" w:rsidRPr="00414CCF" w:rsidRDefault="00B94D1D" w:rsidP="00373834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DINOT-Regular" w:hAnsi="DINOT-Regular" w:cs="DINOT-Regular"/>
          <w:color w:val="000000"/>
          <w:lang w:val="de-CH"/>
        </w:rPr>
      </w:pPr>
    </w:p>
    <w:p w14:paraId="1B865508" w14:textId="027B241D" w:rsidR="008F7EC3" w:rsidRPr="00414CCF" w:rsidRDefault="008C11A5" w:rsidP="00BB066C">
      <w:pPr>
        <w:tabs>
          <w:tab w:val="left" w:pos="284"/>
          <w:tab w:val="left" w:pos="7140"/>
        </w:tabs>
        <w:autoSpaceDE w:val="0"/>
        <w:autoSpaceDN w:val="0"/>
        <w:adjustRightInd w:val="0"/>
        <w:ind w:left="284" w:hanging="284"/>
        <w:jc w:val="both"/>
        <w:rPr>
          <w:rFonts w:ascii="DINOT-Regular" w:hAnsi="DINOT-Regular" w:cs="DINOT-Regular"/>
          <w:color w:val="0000FF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 xml:space="preserve">b) </w:t>
      </w:r>
      <w:r w:rsidRPr="00414CCF">
        <w:rPr>
          <w:rFonts w:ascii="DINOT-Regular" w:hAnsi="DINOT-Regular" w:cs="DINOT-Regular"/>
          <w:color w:val="000000"/>
          <w:lang w:val="de-CH"/>
        </w:rPr>
        <w:tab/>
      </w:r>
      <w:r w:rsidR="00414CCF" w:rsidRPr="00414CCF">
        <w:rPr>
          <w:rFonts w:ascii="DINOT-Regular" w:hAnsi="DINOT-Regular" w:cs="DINOT-Regular"/>
          <w:color w:val="000000"/>
          <w:lang w:val="de-CH"/>
        </w:rPr>
        <w:t>Genehmigung der Jahresrechnung</w:t>
      </w:r>
      <w:r w:rsidR="00BB066C" w:rsidRPr="00414CCF">
        <w:rPr>
          <w:rFonts w:ascii="DINOT-Regular" w:hAnsi="DINOT-Regular" w:cs="DINOT-Regular"/>
          <w:color w:val="0000FF"/>
          <w:lang w:val="de-CH"/>
        </w:rPr>
        <w:tab/>
      </w:r>
    </w:p>
    <w:p w14:paraId="0B78DA44" w14:textId="77777777" w:rsidR="008C11A5" w:rsidRPr="00414CCF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>_______________________________________________________________________________________</w:t>
      </w:r>
    </w:p>
    <w:p w14:paraId="365A2BAF" w14:textId="77777777" w:rsidR="00A20D44" w:rsidRPr="00414CCF" w:rsidRDefault="00A20D44" w:rsidP="00373834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DINOT-Regular" w:hAnsi="DINOT-Regular" w:cs="DINOT-Regular"/>
          <w:color w:val="000000"/>
          <w:lang w:val="de-CH"/>
        </w:rPr>
      </w:pPr>
    </w:p>
    <w:p w14:paraId="3C4AAF44" w14:textId="3B926420" w:rsidR="008F7EC3" w:rsidRPr="00414CCF" w:rsidRDefault="008C11A5" w:rsidP="00373834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DINOT-Regular" w:hAnsi="DINOT-Regular" w:cs="DINOT-Regular"/>
          <w:color w:val="0000FF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 xml:space="preserve">c) </w:t>
      </w:r>
      <w:r w:rsidRPr="00414CCF">
        <w:rPr>
          <w:rFonts w:ascii="DINOT-Regular" w:hAnsi="DINOT-Regular" w:cs="DINOT-Regular"/>
          <w:color w:val="000000"/>
          <w:lang w:val="de-CH"/>
        </w:rPr>
        <w:tab/>
      </w:r>
      <w:r w:rsidR="00414CCF" w:rsidRPr="00414CCF">
        <w:rPr>
          <w:rFonts w:ascii="DINOT-Regular" w:hAnsi="DINOT-Regular" w:cs="DINOT-Regular"/>
          <w:color w:val="000000"/>
          <w:lang w:val="de-CH"/>
        </w:rPr>
        <w:t>Entlastung der Organe</w:t>
      </w:r>
    </w:p>
    <w:p w14:paraId="1832A39D" w14:textId="77777777" w:rsidR="008C11A5" w:rsidRPr="00414CCF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>_______________________________________________________________________________________</w:t>
      </w:r>
    </w:p>
    <w:p w14:paraId="69BB84B1" w14:textId="77777777" w:rsidR="00B94D1D" w:rsidRPr="00414CCF" w:rsidRDefault="00B94D1D" w:rsidP="003469B4">
      <w:pPr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de-CH" w:eastAsia="fr-CH"/>
        </w:rPr>
      </w:pPr>
    </w:p>
    <w:p w14:paraId="59DE5F27" w14:textId="427BFD49" w:rsidR="008F7EC3" w:rsidRPr="00414CCF" w:rsidRDefault="008F7EC3" w:rsidP="00373834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DINOT-Regular" w:hAnsi="DINOT-Regular" w:cs="DINOT-Regular"/>
          <w:color w:val="000000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>7.</w:t>
      </w:r>
      <w:r w:rsidRPr="00414CCF">
        <w:rPr>
          <w:rFonts w:ascii="DINOT-Regular" w:hAnsi="DINOT-Regular" w:cs="DINOT-Regular"/>
          <w:color w:val="000000"/>
          <w:lang w:val="de-CH"/>
        </w:rPr>
        <w:tab/>
      </w:r>
      <w:r w:rsidR="00272358" w:rsidRPr="00414CCF">
        <w:rPr>
          <w:rFonts w:ascii="DINOT-Regular" w:hAnsi="DINOT-Regular" w:cs="DINOT-Regular"/>
          <w:color w:val="000000"/>
          <w:lang w:val="de-CH"/>
        </w:rPr>
        <w:t xml:space="preserve">Budget </w:t>
      </w:r>
      <w:r w:rsidR="008C11A5" w:rsidRPr="00414CCF">
        <w:rPr>
          <w:rFonts w:ascii="DINOT-Regular" w:hAnsi="DINOT-Regular" w:cs="DINOT-Regular"/>
          <w:color w:val="000000"/>
          <w:lang w:val="de-CH"/>
        </w:rPr>
        <w:t>_________</w:t>
      </w:r>
      <w:r w:rsidRPr="00414CCF">
        <w:rPr>
          <w:rFonts w:ascii="DINOT-Regular" w:hAnsi="DINOT-Regular" w:cs="DINOT-Regular"/>
          <w:color w:val="000000"/>
          <w:lang w:val="de-CH"/>
        </w:rPr>
        <w:t xml:space="preserve"> </w:t>
      </w:r>
      <w:r w:rsidR="00414CCF" w:rsidRPr="00414CCF">
        <w:rPr>
          <w:rFonts w:ascii="DINOT-Regular" w:hAnsi="DINOT-Regular" w:cs="DINOT-Regular"/>
          <w:color w:val="000000"/>
          <w:lang w:val="de-CH"/>
        </w:rPr>
        <w:t>per</w:t>
      </w:r>
      <w:r w:rsidR="008C11A5" w:rsidRPr="00414CCF">
        <w:rPr>
          <w:rFonts w:ascii="DINOT-Regular" w:hAnsi="DINOT-Regular" w:cs="DINOT-Regular"/>
          <w:color w:val="000000"/>
          <w:lang w:val="de-CH"/>
        </w:rPr>
        <w:t xml:space="preserve"> ____________</w:t>
      </w:r>
    </w:p>
    <w:p w14:paraId="42F547BD" w14:textId="77777777" w:rsidR="008C11A5" w:rsidRPr="00414CCF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>_______________________________________________________________________________________</w:t>
      </w:r>
    </w:p>
    <w:p w14:paraId="56CDFF11" w14:textId="77777777" w:rsidR="00ED0F46" w:rsidRPr="00414CCF" w:rsidRDefault="00ED0F46" w:rsidP="00A20D44">
      <w:pPr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de-CH" w:eastAsia="fr-CH"/>
        </w:rPr>
      </w:pPr>
    </w:p>
    <w:p w14:paraId="37BF0E1C" w14:textId="32D68780" w:rsidR="00373834" w:rsidRPr="00414CCF" w:rsidRDefault="008C11A5" w:rsidP="0051737E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DINOT-Regular" w:hAnsi="DINOT-Regular" w:cs="DINOT-Regular"/>
          <w:color w:val="0000FF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>8.</w:t>
      </w:r>
      <w:r w:rsidRPr="00414CCF">
        <w:rPr>
          <w:rFonts w:ascii="DINOT-Regular" w:hAnsi="DINOT-Regular" w:cs="DINOT-Regular"/>
          <w:color w:val="000000"/>
          <w:lang w:val="de-CH"/>
        </w:rPr>
        <w:tab/>
      </w:r>
      <w:r w:rsidR="00414CCF" w:rsidRPr="00414CCF">
        <w:rPr>
          <w:rFonts w:ascii="DINOT-Regular" w:hAnsi="DINOT-Regular" w:cs="DINOT-Regular"/>
          <w:color w:val="000000"/>
          <w:lang w:val="de-CH"/>
        </w:rPr>
        <w:t>Wahlen</w:t>
      </w:r>
      <w:r w:rsidRPr="00414CCF">
        <w:rPr>
          <w:rFonts w:ascii="DINOT-Regular" w:hAnsi="DINOT-Regular" w:cs="DINOT-Regular"/>
          <w:color w:val="000000"/>
          <w:lang w:val="de-CH"/>
        </w:rPr>
        <w:t xml:space="preserve"> (</w:t>
      </w:r>
      <w:r w:rsidR="00722B73">
        <w:rPr>
          <w:rFonts w:ascii="DINOT-Regular" w:hAnsi="DINOT-Regular" w:cs="DINOT-Regular"/>
          <w:color w:val="000000"/>
          <w:lang w:val="de-CH"/>
        </w:rPr>
        <w:t>g</w:t>
      </w:r>
      <w:r w:rsidR="00414CCF" w:rsidRPr="00414CCF">
        <w:rPr>
          <w:rFonts w:ascii="DINOT-Regular" w:hAnsi="DINOT-Regular" w:cs="DINOT-Regular"/>
          <w:color w:val="000000"/>
          <w:lang w:val="de-CH"/>
        </w:rPr>
        <w:t xml:space="preserve">emäss Statuten </w:t>
      </w:r>
      <w:r w:rsidRPr="00414CCF">
        <w:rPr>
          <w:rFonts w:ascii="DINOT-Regular" w:hAnsi="DINOT-Regular" w:cs="DINOT-Regular"/>
          <w:color w:val="000000"/>
          <w:lang w:val="de-CH"/>
        </w:rPr>
        <w:t xml:space="preserve">=&gt; </w:t>
      </w:r>
      <w:r w:rsidR="00414CCF" w:rsidRPr="00414CCF">
        <w:rPr>
          <w:rFonts w:ascii="DINOT-Regular" w:hAnsi="DINOT-Regular" w:cs="DINOT-Regular"/>
          <w:color w:val="000000"/>
          <w:lang w:val="de-CH"/>
        </w:rPr>
        <w:t>alle 2 Jahre</w:t>
      </w:r>
      <w:r w:rsidRPr="00414CCF">
        <w:rPr>
          <w:rFonts w:ascii="DINOT-Regular" w:hAnsi="DINOT-Regular" w:cs="DINOT-Regular"/>
          <w:color w:val="000000"/>
          <w:lang w:val="de-CH"/>
        </w:rPr>
        <w:t>)</w:t>
      </w:r>
    </w:p>
    <w:p w14:paraId="378D2755" w14:textId="78CE97D2" w:rsidR="008F7EC3" w:rsidRPr="00414CCF" w:rsidRDefault="008F7EC3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lang w:val="de-CH"/>
        </w:rPr>
      </w:pPr>
      <w:r w:rsidRPr="00414CCF">
        <w:rPr>
          <w:rFonts w:ascii="DINOT-Regular" w:hAnsi="DINOT-Regular" w:cs="DINOT-Regular"/>
          <w:lang w:val="de-CH"/>
        </w:rPr>
        <w:t>a)</w:t>
      </w:r>
      <w:r w:rsidRPr="00414CCF">
        <w:rPr>
          <w:rFonts w:ascii="DINOT-Regular" w:hAnsi="DINOT-Regular" w:cs="DINOT-Regular"/>
          <w:lang w:val="de-CH"/>
        </w:rPr>
        <w:tab/>
      </w:r>
      <w:r w:rsidR="00414CCF" w:rsidRPr="00414CCF">
        <w:rPr>
          <w:rFonts w:ascii="DINOT-Regular" w:hAnsi="DINOT-Regular" w:cs="DINOT-Regular"/>
          <w:lang w:val="de-CH"/>
        </w:rPr>
        <w:t>Wahl der Vorstandsmitglieder</w:t>
      </w:r>
    </w:p>
    <w:p w14:paraId="3D2AB594" w14:textId="77777777" w:rsidR="008C11A5" w:rsidRPr="00414CCF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>_______________________________________________________________________________________</w:t>
      </w:r>
    </w:p>
    <w:p w14:paraId="2A84D678" w14:textId="77777777" w:rsidR="008C11A5" w:rsidRPr="00414CCF" w:rsidRDefault="008C11A5" w:rsidP="007B0A7C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lang w:val="de-CH"/>
        </w:rPr>
      </w:pPr>
    </w:p>
    <w:p w14:paraId="45247C0E" w14:textId="3B216DA2" w:rsidR="007B0A7C" w:rsidRPr="00414CCF" w:rsidRDefault="007B0A7C" w:rsidP="007B0A7C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lang w:val="de-CH"/>
        </w:rPr>
      </w:pPr>
      <w:r w:rsidRPr="00414CCF">
        <w:rPr>
          <w:rFonts w:ascii="DINOT-Regular" w:hAnsi="DINOT-Regular" w:cs="DINOT-Regular"/>
          <w:lang w:val="de-CH"/>
        </w:rPr>
        <w:t>b)</w:t>
      </w:r>
      <w:r w:rsidRPr="00414CCF">
        <w:rPr>
          <w:rFonts w:ascii="DINOT-Regular" w:hAnsi="DINOT-Regular" w:cs="DINOT-Regular"/>
          <w:lang w:val="de-CH"/>
        </w:rPr>
        <w:tab/>
      </w:r>
      <w:r w:rsidR="00414CCF" w:rsidRPr="00414CCF">
        <w:rPr>
          <w:rFonts w:ascii="DINOT-Regular" w:hAnsi="DINOT-Regular" w:cs="DINOT-Regular"/>
          <w:lang w:val="de-CH"/>
        </w:rPr>
        <w:t>Wahl des/der Präsidenten/in</w:t>
      </w:r>
    </w:p>
    <w:p w14:paraId="23B80359" w14:textId="77777777" w:rsidR="008C11A5" w:rsidRPr="00414CCF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>_______________________________________________________________________________________</w:t>
      </w:r>
    </w:p>
    <w:p w14:paraId="65653423" w14:textId="77777777" w:rsidR="005B6FBF" w:rsidRPr="00414CCF" w:rsidRDefault="005B6FBF" w:rsidP="006339D9">
      <w:pPr>
        <w:tabs>
          <w:tab w:val="left" w:pos="284"/>
        </w:tabs>
        <w:autoSpaceDE w:val="0"/>
        <w:autoSpaceDN w:val="0"/>
        <w:adjustRightInd w:val="0"/>
        <w:rPr>
          <w:rFonts w:ascii="DINOT-Regular" w:hAnsi="DINOT-Regular" w:cs="DINOT-Regular"/>
          <w:color w:val="FF0000"/>
          <w:lang w:val="de-CH"/>
        </w:rPr>
      </w:pPr>
    </w:p>
    <w:p w14:paraId="768E1581" w14:textId="74F06F5F" w:rsidR="008F7EC3" w:rsidRPr="00414CCF" w:rsidRDefault="007B0A7C" w:rsidP="008F7EC3">
      <w:pPr>
        <w:tabs>
          <w:tab w:val="left" w:pos="284"/>
        </w:tabs>
        <w:autoSpaceDE w:val="0"/>
        <w:autoSpaceDN w:val="0"/>
        <w:adjustRightInd w:val="0"/>
        <w:rPr>
          <w:rFonts w:ascii="DINOT-Regular" w:hAnsi="DINOT-Regular" w:cs="DINOT-Regular"/>
          <w:color w:val="000000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>c</w:t>
      </w:r>
      <w:r w:rsidR="008F7EC3" w:rsidRPr="00414CCF">
        <w:rPr>
          <w:rFonts w:ascii="DINOT-Regular" w:hAnsi="DINOT-Regular" w:cs="DINOT-Regular"/>
          <w:color w:val="000000"/>
          <w:lang w:val="de-CH"/>
        </w:rPr>
        <w:t xml:space="preserve">) </w:t>
      </w:r>
      <w:r w:rsidR="008F7EC3" w:rsidRPr="00414CCF">
        <w:rPr>
          <w:rFonts w:ascii="DINOT-Regular" w:hAnsi="DINOT-Regular" w:cs="DINOT-Regular"/>
          <w:color w:val="000000"/>
          <w:lang w:val="de-CH"/>
        </w:rPr>
        <w:tab/>
      </w:r>
      <w:r w:rsidR="00414CCF" w:rsidRPr="00414CCF">
        <w:rPr>
          <w:rFonts w:ascii="DINOT-Regular" w:hAnsi="DINOT-Regular" w:cs="DINOT-Regular"/>
          <w:color w:val="000000"/>
          <w:lang w:val="de-CH"/>
        </w:rPr>
        <w:t>Wahl der Revisionsstelle</w:t>
      </w:r>
    </w:p>
    <w:p w14:paraId="43DBDA31" w14:textId="77777777" w:rsidR="008C11A5" w:rsidRPr="00414CCF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>_______________________________________________________________________________________</w:t>
      </w:r>
    </w:p>
    <w:p w14:paraId="644E6C08" w14:textId="77777777" w:rsidR="008F7EC3" w:rsidRPr="00414CCF" w:rsidRDefault="008F7EC3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FF"/>
          <w:lang w:val="de-CH"/>
        </w:rPr>
      </w:pPr>
    </w:p>
    <w:p w14:paraId="2F934DC4" w14:textId="77777777" w:rsidR="008C11A5" w:rsidRPr="00414CCF" w:rsidRDefault="008C11A5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FF"/>
          <w:lang w:val="de-CH"/>
        </w:rPr>
      </w:pPr>
    </w:p>
    <w:p w14:paraId="411B3065" w14:textId="77777777" w:rsidR="008C11A5" w:rsidRPr="00414CCF" w:rsidRDefault="008C11A5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FF"/>
          <w:lang w:val="de-CH"/>
        </w:rPr>
      </w:pPr>
    </w:p>
    <w:p w14:paraId="4B1C6483" w14:textId="77777777" w:rsidR="008C11A5" w:rsidRPr="00414CCF" w:rsidRDefault="008C11A5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FF"/>
          <w:lang w:val="de-CH"/>
        </w:rPr>
      </w:pPr>
    </w:p>
    <w:p w14:paraId="1B48DCEB" w14:textId="77777777" w:rsidR="008C11A5" w:rsidRPr="00414CCF" w:rsidRDefault="008C11A5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00"/>
          <w:lang w:val="de-CH"/>
        </w:rPr>
      </w:pPr>
    </w:p>
    <w:p w14:paraId="554FE95A" w14:textId="554583CB" w:rsidR="0005739C" w:rsidRPr="00414CCF" w:rsidRDefault="008C11A5" w:rsidP="0005739C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FF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 xml:space="preserve">9. </w:t>
      </w:r>
      <w:r w:rsidRPr="00414CCF">
        <w:rPr>
          <w:rFonts w:ascii="DINOT-Regular" w:hAnsi="DINOT-Regular" w:cs="DINOT-Regular"/>
          <w:color w:val="000000"/>
          <w:lang w:val="de-CH"/>
        </w:rPr>
        <w:tab/>
      </w:r>
      <w:r w:rsidR="00414CCF" w:rsidRPr="00414CCF">
        <w:rPr>
          <w:rFonts w:ascii="DINOT-Regular" w:hAnsi="DINOT-Regular" w:cs="DINOT-Regular"/>
          <w:color w:val="000000"/>
          <w:lang w:val="de-CH"/>
        </w:rPr>
        <w:t>Anträge</w:t>
      </w:r>
    </w:p>
    <w:p w14:paraId="75B8148F" w14:textId="29EF7E32" w:rsidR="00047DBD" w:rsidRPr="00414CCF" w:rsidRDefault="008C11A5" w:rsidP="008823DE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00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 xml:space="preserve">a) </w:t>
      </w:r>
      <w:r w:rsidR="00414CCF" w:rsidRPr="00414CCF">
        <w:rPr>
          <w:rFonts w:ascii="DINOT-Regular" w:hAnsi="DINOT-Regular" w:cs="DINOT-Regular"/>
          <w:color w:val="000000"/>
          <w:lang w:val="de-CH"/>
        </w:rPr>
        <w:t>Anträge des Vorstands</w:t>
      </w:r>
    </w:p>
    <w:p w14:paraId="31F99D3F" w14:textId="77777777" w:rsidR="008C11A5" w:rsidRPr="00414CCF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>_______________________________________________________________________________________</w:t>
      </w:r>
    </w:p>
    <w:p w14:paraId="501257EC" w14:textId="77777777" w:rsidR="008C11A5" w:rsidRPr="00414CCF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de-CH"/>
        </w:rPr>
      </w:pPr>
    </w:p>
    <w:p w14:paraId="6AC3D0FF" w14:textId="1598AD09" w:rsidR="008C11A5" w:rsidRPr="00414CCF" w:rsidRDefault="008C11A5" w:rsidP="008823DE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00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 xml:space="preserve">b) </w:t>
      </w:r>
      <w:r w:rsidR="00414CCF" w:rsidRPr="00414CCF">
        <w:rPr>
          <w:rFonts w:ascii="DINOT-Regular" w:hAnsi="DINOT-Regular" w:cs="DINOT-Regular"/>
          <w:color w:val="000000"/>
          <w:lang w:val="de-CH"/>
        </w:rPr>
        <w:t>andere Anträge</w:t>
      </w:r>
    </w:p>
    <w:p w14:paraId="7535C5C9" w14:textId="77777777" w:rsidR="008C11A5" w:rsidRPr="00414CCF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>_______________________________________________________________________________________</w:t>
      </w:r>
    </w:p>
    <w:p w14:paraId="2AF1B997" w14:textId="77777777" w:rsidR="008C11A5" w:rsidRPr="00414CCF" w:rsidRDefault="008C11A5" w:rsidP="0005739C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00"/>
          <w:lang w:val="de-CH"/>
        </w:rPr>
      </w:pPr>
    </w:p>
    <w:p w14:paraId="16699C37" w14:textId="2FC2E1D2" w:rsidR="00E2332A" w:rsidRPr="00414CCF" w:rsidRDefault="008F7EC3" w:rsidP="0005739C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 xml:space="preserve">10. </w:t>
      </w:r>
      <w:r w:rsidR="00414CCF" w:rsidRPr="00414CCF">
        <w:rPr>
          <w:rFonts w:ascii="DINOT-Regular" w:hAnsi="DINOT-Regular" w:cs="DINOT-Regular"/>
          <w:color w:val="000000"/>
          <w:lang w:val="de-CH"/>
        </w:rPr>
        <w:t>Varia</w:t>
      </w:r>
    </w:p>
    <w:p w14:paraId="6C9AB2F5" w14:textId="77777777" w:rsidR="00B80CC3" w:rsidRPr="00414CCF" w:rsidRDefault="00B80CC3" w:rsidP="00DD1822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FF"/>
          <w:lang w:val="de-CH"/>
        </w:rPr>
      </w:pPr>
    </w:p>
    <w:p w14:paraId="05D05E10" w14:textId="77777777" w:rsidR="008C11A5" w:rsidRPr="00414CCF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>_______________________________________________________________________________________</w:t>
      </w:r>
    </w:p>
    <w:p w14:paraId="25B5456F" w14:textId="77777777" w:rsidR="008C11A5" w:rsidRPr="00414CCF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>_______________________________________________________________________________________</w:t>
      </w:r>
    </w:p>
    <w:p w14:paraId="363580F3" w14:textId="77777777" w:rsidR="008C11A5" w:rsidRPr="00414CCF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>_______________________________________________________________________________________</w:t>
      </w:r>
    </w:p>
    <w:p w14:paraId="3DA0CB03" w14:textId="77777777" w:rsidR="008C11A5" w:rsidRPr="00414CCF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de-CH"/>
        </w:rPr>
      </w:pPr>
      <w:r w:rsidRPr="00414CCF">
        <w:rPr>
          <w:rFonts w:ascii="DINOT-Regular" w:hAnsi="DINOT-Regular" w:cs="DINOT-Regular"/>
          <w:color w:val="000000"/>
          <w:lang w:val="de-CH"/>
        </w:rPr>
        <w:t>_______________________________________________________________________________________</w:t>
      </w:r>
    </w:p>
    <w:sectPr w:rsidR="008C11A5" w:rsidRPr="00414CCF" w:rsidSect="00CB016B">
      <w:headerReference w:type="default" r:id="rId8"/>
      <w:pgSz w:w="11906" w:h="16838"/>
      <w:pgMar w:top="1418" w:right="113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C38EB" w14:textId="77777777" w:rsidR="00F404BF" w:rsidRDefault="00F404BF">
      <w:r>
        <w:separator/>
      </w:r>
    </w:p>
  </w:endnote>
  <w:endnote w:type="continuationSeparator" w:id="0">
    <w:p w14:paraId="65617002" w14:textId="77777777" w:rsidR="00F404BF" w:rsidRDefault="00F40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INOT-Regular">
    <w:altName w:val="Calibri"/>
    <w:panose1 w:val="02010504030101020104"/>
    <w:charset w:val="00"/>
    <w:family w:val="modern"/>
    <w:notTrueType/>
    <w:pitch w:val="variable"/>
    <w:sig w:usb0="800000AF" w:usb1="4000206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ant Garde">
    <w:altName w:val="Century Gothic"/>
    <w:panose1 w:val="00000000000000000000"/>
    <w:charset w:val="00"/>
    <w:family w:val="roman"/>
    <w:notTrueType/>
    <w:pitch w:val="default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INOT-Bold">
    <w:altName w:val="Calibri"/>
    <w:panose1 w:val="02010804030101020104"/>
    <w:charset w:val="00"/>
    <w:family w:val="modern"/>
    <w:notTrueType/>
    <w:pitch w:val="variable"/>
    <w:sig w:usb0="800000AF" w:usb1="4000206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5EAE3" w14:textId="77777777" w:rsidR="00F404BF" w:rsidRDefault="00F404BF">
      <w:r>
        <w:separator/>
      </w:r>
    </w:p>
  </w:footnote>
  <w:footnote w:type="continuationSeparator" w:id="0">
    <w:p w14:paraId="3146C613" w14:textId="77777777" w:rsidR="00F404BF" w:rsidRDefault="00F404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76310" w14:textId="77777777" w:rsidR="00E77C02" w:rsidRDefault="008C11A5" w:rsidP="00504ABF">
    <w:pPr>
      <w:pStyle w:val="En-tte"/>
      <w:tabs>
        <w:tab w:val="left" w:pos="2127"/>
      </w:tabs>
      <w:spacing w:line="200" w:lineRule="atLeast"/>
      <w:rPr>
        <w:rFonts w:ascii="DINOT-Regular" w:hAnsi="DINOT-Regular"/>
        <w:color w:val="808080"/>
        <w:sz w:val="16"/>
        <w:szCs w:val="16"/>
      </w:rPr>
    </w:pPr>
    <w:r>
      <w:rPr>
        <w:rFonts w:ascii="DINOT-Regular" w:hAnsi="DINOT-Regular"/>
        <w:color w:val="808080"/>
        <w:sz w:val="16"/>
        <w:szCs w:val="16"/>
      </w:rPr>
      <w:t>Nez Rouge</w:t>
    </w:r>
  </w:p>
  <w:p w14:paraId="380031B5" w14:textId="7243DDF5" w:rsidR="008C11A5" w:rsidRPr="008C11A5" w:rsidRDefault="00B279C7" w:rsidP="00504ABF">
    <w:pPr>
      <w:pStyle w:val="En-tte"/>
      <w:tabs>
        <w:tab w:val="left" w:pos="2127"/>
      </w:tabs>
      <w:spacing w:line="200" w:lineRule="atLeast"/>
      <w:rPr>
        <w:rFonts w:ascii="DINOT-Regular" w:hAnsi="DINOT-Regular"/>
        <w:color w:val="808080"/>
        <w:sz w:val="16"/>
        <w:szCs w:val="16"/>
      </w:rPr>
    </w:pPr>
    <w:proofErr w:type="spellStart"/>
    <w:proofErr w:type="gramStart"/>
    <w:r>
      <w:rPr>
        <w:rFonts w:ascii="DINOT-Regular" w:hAnsi="DINOT-Regular"/>
        <w:color w:val="808080"/>
        <w:sz w:val="16"/>
        <w:szCs w:val="16"/>
      </w:rPr>
      <w:t>Sektion</w:t>
    </w:r>
    <w:proofErr w:type="spellEnd"/>
    <w:r w:rsidR="008C11A5">
      <w:rPr>
        <w:rFonts w:ascii="DINOT-Regular" w:hAnsi="DINOT-Regular"/>
        <w:color w:val="808080"/>
        <w:sz w:val="16"/>
        <w:szCs w:val="16"/>
      </w:rPr>
      <w:t>:</w:t>
    </w:r>
    <w:proofErr w:type="gramEnd"/>
    <w:r w:rsidR="008C11A5">
      <w:rPr>
        <w:rFonts w:ascii="DINOT-Regular" w:hAnsi="DINOT-Regular"/>
        <w:color w:val="808080"/>
        <w:sz w:val="16"/>
        <w:szCs w:val="16"/>
      </w:rPr>
      <w:t xml:space="preserve"> __________________</w:t>
    </w:r>
  </w:p>
  <w:p w14:paraId="7A7FBEDF" w14:textId="77777777" w:rsidR="00E77C02" w:rsidRPr="009C69AC" w:rsidRDefault="00E77C02" w:rsidP="00504ABF">
    <w:pPr>
      <w:pStyle w:val="En-tte"/>
      <w:tabs>
        <w:tab w:val="left" w:pos="2127"/>
      </w:tabs>
      <w:rPr>
        <w:rFonts w:ascii="DINOT-Regular" w:hAnsi="DINOT-Regula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E54EB39"/>
    <w:multiLevelType w:val="hybridMultilevel"/>
    <w:tmpl w:val="5CD7FB9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14940A1"/>
    <w:multiLevelType w:val="hybridMultilevel"/>
    <w:tmpl w:val="566E159E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755FB3"/>
    <w:multiLevelType w:val="hybridMultilevel"/>
    <w:tmpl w:val="4352275C"/>
    <w:lvl w:ilvl="0" w:tplc="5A307880">
      <w:start w:val="29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DINOT-Regular" w:eastAsia="Times New Roman" w:hAnsi="DINOT-Regular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D7A63"/>
    <w:multiLevelType w:val="hybridMultilevel"/>
    <w:tmpl w:val="D48EC848"/>
    <w:lvl w:ilvl="0" w:tplc="08C6E4B8">
      <w:start w:val="1"/>
      <w:numFmt w:val="lowerLetter"/>
      <w:lvlText w:val="%1)"/>
      <w:lvlJc w:val="left"/>
      <w:pPr>
        <w:tabs>
          <w:tab w:val="num" w:pos="2424"/>
        </w:tabs>
        <w:ind w:left="2424" w:hanging="360"/>
      </w:pPr>
      <w:rPr>
        <w:rFonts w:ascii="DINOT-Regular" w:eastAsia="Times New Roman" w:hAnsi="DINOT-Regular" w:cs="DINOT-Regular"/>
      </w:rPr>
    </w:lvl>
    <w:lvl w:ilvl="1" w:tplc="040C0019">
      <w:start w:val="1"/>
      <w:numFmt w:val="lowerLetter"/>
      <w:lvlText w:val="%2."/>
      <w:lvlJc w:val="left"/>
      <w:pPr>
        <w:tabs>
          <w:tab w:val="num" w:pos="3144"/>
        </w:tabs>
        <w:ind w:left="3144" w:hanging="360"/>
      </w:pPr>
    </w:lvl>
    <w:lvl w:ilvl="2" w:tplc="CC1282E4">
      <w:start w:val="1"/>
      <w:numFmt w:val="lowerLetter"/>
      <w:lvlText w:val="%3)"/>
      <w:lvlJc w:val="left"/>
      <w:pPr>
        <w:tabs>
          <w:tab w:val="num" w:pos="4044"/>
        </w:tabs>
        <w:ind w:left="4044" w:hanging="360"/>
      </w:pPr>
      <w:rPr>
        <w:rFonts w:hint="default"/>
      </w:rPr>
    </w:lvl>
    <w:lvl w:ilvl="3" w:tplc="040C000F" w:tentative="1">
      <w:start w:val="1"/>
      <w:numFmt w:val="decimal"/>
      <w:lvlText w:val="%4."/>
      <w:lvlJc w:val="left"/>
      <w:pPr>
        <w:tabs>
          <w:tab w:val="num" w:pos="4584"/>
        </w:tabs>
        <w:ind w:left="458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5304"/>
        </w:tabs>
        <w:ind w:left="530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6024"/>
        </w:tabs>
        <w:ind w:left="602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744"/>
        </w:tabs>
        <w:ind w:left="674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464"/>
        </w:tabs>
        <w:ind w:left="746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8184"/>
        </w:tabs>
        <w:ind w:left="8184" w:hanging="180"/>
      </w:pPr>
    </w:lvl>
  </w:abstractNum>
  <w:abstractNum w:abstractNumId="4" w15:restartNumberingAfterBreak="0">
    <w:nsid w:val="3CB40688"/>
    <w:multiLevelType w:val="hybridMultilevel"/>
    <w:tmpl w:val="9128509C"/>
    <w:lvl w:ilvl="0" w:tplc="D34203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DINOT-Regular" w:eastAsia="Times New Roman" w:hAnsi="DINOT-Regular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727E65"/>
    <w:multiLevelType w:val="hybridMultilevel"/>
    <w:tmpl w:val="88B632EE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0E3D17"/>
    <w:multiLevelType w:val="hybridMultilevel"/>
    <w:tmpl w:val="B8AE861C"/>
    <w:lvl w:ilvl="0" w:tplc="A132A3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DINOT-Regular" w:eastAsia="Times New Roman" w:hAnsi="DINOT-Regular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FB48E9"/>
    <w:multiLevelType w:val="hybridMultilevel"/>
    <w:tmpl w:val="A8EE3088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EB48A1"/>
    <w:multiLevelType w:val="hybridMultilevel"/>
    <w:tmpl w:val="056A0BA8"/>
    <w:lvl w:ilvl="0" w:tplc="9CA4B3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585FA0"/>
    <w:multiLevelType w:val="hybridMultilevel"/>
    <w:tmpl w:val="A3464F54"/>
    <w:lvl w:ilvl="0" w:tplc="23FE50F8">
      <w:start w:val="544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DINOT-Regular" w:eastAsia="Times New Roman" w:hAnsi="DINOT-Regular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E42F0C"/>
    <w:multiLevelType w:val="hybridMultilevel"/>
    <w:tmpl w:val="1D140B7E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FF697C"/>
    <w:multiLevelType w:val="hybridMultilevel"/>
    <w:tmpl w:val="E9144512"/>
    <w:lvl w:ilvl="0" w:tplc="832CBFF0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8EF3EBF"/>
    <w:multiLevelType w:val="hybridMultilevel"/>
    <w:tmpl w:val="5E8C9294"/>
    <w:lvl w:ilvl="0" w:tplc="85C44040">
      <w:start w:val="12"/>
      <w:numFmt w:val="bullet"/>
      <w:lvlText w:val="-"/>
      <w:lvlJc w:val="left"/>
      <w:pPr>
        <w:tabs>
          <w:tab w:val="num" w:pos="645"/>
        </w:tabs>
        <w:ind w:left="645" w:hanging="360"/>
      </w:pPr>
      <w:rPr>
        <w:rFonts w:ascii="DINOT-Regular" w:eastAsia="Times New Roman" w:hAnsi="DINOT-Regular" w:cs="DINOT-Regular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365"/>
        </w:tabs>
        <w:ind w:left="13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085"/>
        </w:tabs>
        <w:ind w:left="20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05"/>
        </w:tabs>
        <w:ind w:left="28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525"/>
        </w:tabs>
        <w:ind w:left="35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245"/>
        </w:tabs>
        <w:ind w:left="42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965"/>
        </w:tabs>
        <w:ind w:left="49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85"/>
        </w:tabs>
        <w:ind w:left="56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05"/>
        </w:tabs>
        <w:ind w:left="6405" w:hanging="360"/>
      </w:pPr>
      <w:rPr>
        <w:rFonts w:ascii="Wingdings" w:hAnsi="Wingdings" w:hint="default"/>
      </w:rPr>
    </w:lvl>
  </w:abstractNum>
  <w:num w:numId="1" w16cid:durableId="1061096670">
    <w:abstractNumId w:val="9"/>
  </w:num>
  <w:num w:numId="2" w16cid:durableId="633872381">
    <w:abstractNumId w:val="2"/>
  </w:num>
  <w:num w:numId="3" w16cid:durableId="738483273">
    <w:abstractNumId w:val="4"/>
  </w:num>
  <w:num w:numId="4" w16cid:durableId="1261330498">
    <w:abstractNumId w:val="1"/>
  </w:num>
  <w:num w:numId="5" w16cid:durableId="257712465">
    <w:abstractNumId w:val="5"/>
  </w:num>
  <w:num w:numId="6" w16cid:durableId="991059890">
    <w:abstractNumId w:val="3"/>
  </w:num>
  <w:num w:numId="7" w16cid:durableId="451363305">
    <w:abstractNumId w:val="6"/>
  </w:num>
  <w:num w:numId="8" w16cid:durableId="134586436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40081787">
    <w:abstractNumId w:val="11"/>
  </w:num>
  <w:num w:numId="10" w16cid:durableId="1066758532">
    <w:abstractNumId w:val="12"/>
  </w:num>
  <w:num w:numId="11" w16cid:durableId="149564530">
    <w:abstractNumId w:val="0"/>
  </w:num>
  <w:num w:numId="12" w16cid:durableId="1409886703">
    <w:abstractNumId w:val="10"/>
  </w:num>
  <w:num w:numId="13" w16cid:durableId="6446982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70A"/>
    <w:rsid w:val="00000E70"/>
    <w:rsid w:val="00002040"/>
    <w:rsid w:val="0000294A"/>
    <w:rsid w:val="0000295E"/>
    <w:rsid w:val="00003125"/>
    <w:rsid w:val="0000336D"/>
    <w:rsid w:val="00003479"/>
    <w:rsid w:val="000039A5"/>
    <w:rsid w:val="00006123"/>
    <w:rsid w:val="0000708F"/>
    <w:rsid w:val="00007B02"/>
    <w:rsid w:val="00007FCA"/>
    <w:rsid w:val="0001050C"/>
    <w:rsid w:val="00010C45"/>
    <w:rsid w:val="000118A4"/>
    <w:rsid w:val="000122BA"/>
    <w:rsid w:val="0001291B"/>
    <w:rsid w:val="0001476C"/>
    <w:rsid w:val="00015B63"/>
    <w:rsid w:val="0002057B"/>
    <w:rsid w:val="00020B15"/>
    <w:rsid w:val="00021017"/>
    <w:rsid w:val="000210B9"/>
    <w:rsid w:val="0002151C"/>
    <w:rsid w:val="000222F0"/>
    <w:rsid w:val="00022CD2"/>
    <w:rsid w:val="00022F92"/>
    <w:rsid w:val="00023548"/>
    <w:rsid w:val="00023E20"/>
    <w:rsid w:val="00024891"/>
    <w:rsid w:val="00025691"/>
    <w:rsid w:val="00026524"/>
    <w:rsid w:val="00026C9B"/>
    <w:rsid w:val="000304EE"/>
    <w:rsid w:val="00030BC2"/>
    <w:rsid w:val="00031456"/>
    <w:rsid w:val="00031F41"/>
    <w:rsid w:val="000326E3"/>
    <w:rsid w:val="00033DC0"/>
    <w:rsid w:val="00034740"/>
    <w:rsid w:val="00034F4C"/>
    <w:rsid w:val="00034FA8"/>
    <w:rsid w:val="00036641"/>
    <w:rsid w:val="00037F12"/>
    <w:rsid w:val="000409D1"/>
    <w:rsid w:val="00040B67"/>
    <w:rsid w:val="000410D2"/>
    <w:rsid w:val="000421AE"/>
    <w:rsid w:val="00042288"/>
    <w:rsid w:val="00042669"/>
    <w:rsid w:val="00042E14"/>
    <w:rsid w:val="00046790"/>
    <w:rsid w:val="00046AC0"/>
    <w:rsid w:val="00047390"/>
    <w:rsid w:val="000476FB"/>
    <w:rsid w:val="00047DBD"/>
    <w:rsid w:val="00047F0E"/>
    <w:rsid w:val="0005090E"/>
    <w:rsid w:val="00050D89"/>
    <w:rsid w:val="0005122C"/>
    <w:rsid w:val="0005315E"/>
    <w:rsid w:val="000542C9"/>
    <w:rsid w:val="000543C4"/>
    <w:rsid w:val="00054435"/>
    <w:rsid w:val="00055400"/>
    <w:rsid w:val="00055A81"/>
    <w:rsid w:val="0005673D"/>
    <w:rsid w:val="0005739C"/>
    <w:rsid w:val="0006180C"/>
    <w:rsid w:val="000619CA"/>
    <w:rsid w:val="00062449"/>
    <w:rsid w:val="00062B2B"/>
    <w:rsid w:val="000659B1"/>
    <w:rsid w:val="00066EFB"/>
    <w:rsid w:val="00067F87"/>
    <w:rsid w:val="000710D3"/>
    <w:rsid w:val="00071185"/>
    <w:rsid w:val="00071A55"/>
    <w:rsid w:val="00072640"/>
    <w:rsid w:val="0007272C"/>
    <w:rsid w:val="00072BAD"/>
    <w:rsid w:val="000734E4"/>
    <w:rsid w:val="00074002"/>
    <w:rsid w:val="00074D35"/>
    <w:rsid w:val="000761D1"/>
    <w:rsid w:val="00076307"/>
    <w:rsid w:val="00076FE8"/>
    <w:rsid w:val="00077CA2"/>
    <w:rsid w:val="00080BA6"/>
    <w:rsid w:val="000828D1"/>
    <w:rsid w:val="00084047"/>
    <w:rsid w:val="000843D3"/>
    <w:rsid w:val="00084E43"/>
    <w:rsid w:val="00085696"/>
    <w:rsid w:val="00085760"/>
    <w:rsid w:val="00085F3E"/>
    <w:rsid w:val="000865B6"/>
    <w:rsid w:val="00086631"/>
    <w:rsid w:val="000878B8"/>
    <w:rsid w:val="00087FDD"/>
    <w:rsid w:val="000902CA"/>
    <w:rsid w:val="00090468"/>
    <w:rsid w:val="00090CD1"/>
    <w:rsid w:val="00090FA4"/>
    <w:rsid w:val="0009213E"/>
    <w:rsid w:val="00094102"/>
    <w:rsid w:val="00094A78"/>
    <w:rsid w:val="00094DA2"/>
    <w:rsid w:val="000961C6"/>
    <w:rsid w:val="00096638"/>
    <w:rsid w:val="00096726"/>
    <w:rsid w:val="000A1A0A"/>
    <w:rsid w:val="000A3997"/>
    <w:rsid w:val="000A3DE7"/>
    <w:rsid w:val="000A6A52"/>
    <w:rsid w:val="000A76CA"/>
    <w:rsid w:val="000B1FCD"/>
    <w:rsid w:val="000B39EE"/>
    <w:rsid w:val="000B3FC7"/>
    <w:rsid w:val="000B52F1"/>
    <w:rsid w:val="000B5517"/>
    <w:rsid w:val="000B5546"/>
    <w:rsid w:val="000B5962"/>
    <w:rsid w:val="000B5AB8"/>
    <w:rsid w:val="000B6104"/>
    <w:rsid w:val="000B63EE"/>
    <w:rsid w:val="000B6812"/>
    <w:rsid w:val="000B6F39"/>
    <w:rsid w:val="000B7509"/>
    <w:rsid w:val="000B760A"/>
    <w:rsid w:val="000B7B46"/>
    <w:rsid w:val="000C0152"/>
    <w:rsid w:val="000C1463"/>
    <w:rsid w:val="000C275F"/>
    <w:rsid w:val="000C3211"/>
    <w:rsid w:val="000C3315"/>
    <w:rsid w:val="000C3EE9"/>
    <w:rsid w:val="000C540A"/>
    <w:rsid w:val="000C55AD"/>
    <w:rsid w:val="000D0639"/>
    <w:rsid w:val="000D0C9D"/>
    <w:rsid w:val="000D11CC"/>
    <w:rsid w:val="000D2072"/>
    <w:rsid w:val="000D2B4E"/>
    <w:rsid w:val="000D5A92"/>
    <w:rsid w:val="000D5BB6"/>
    <w:rsid w:val="000D5FDE"/>
    <w:rsid w:val="000D6439"/>
    <w:rsid w:val="000D717D"/>
    <w:rsid w:val="000D782B"/>
    <w:rsid w:val="000D7D2B"/>
    <w:rsid w:val="000E0F00"/>
    <w:rsid w:val="000E1275"/>
    <w:rsid w:val="000E1722"/>
    <w:rsid w:val="000E1871"/>
    <w:rsid w:val="000E2B1D"/>
    <w:rsid w:val="000E3979"/>
    <w:rsid w:val="000E44A8"/>
    <w:rsid w:val="000F0A0D"/>
    <w:rsid w:val="000F24D1"/>
    <w:rsid w:val="000F3575"/>
    <w:rsid w:val="000F41E0"/>
    <w:rsid w:val="000F45A1"/>
    <w:rsid w:val="000F51B2"/>
    <w:rsid w:val="000F6132"/>
    <w:rsid w:val="000F7271"/>
    <w:rsid w:val="000F7308"/>
    <w:rsid w:val="00100FE9"/>
    <w:rsid w:val="00102EA6"/>
    <w:rsid w:val="00103426"/>
    <w:rsid w:val="0010343E"/>
    <w:rsid w:val="00103D22"/>
    <w:rsid w:val="0010455D"/>
    <w:rsid w:val="001055BC"/>
    <w:rsid w:val="00105770"/>
    <w:rsid w:val="001079C4"/>
    <w:rsid w:val="001101AA"/>
    <w:rsid w:val="0011022A"/>
    <w:rsid w:val="00111B8A"/>
    <w:rsid w:val="001153C9"/>
    <w:rsid w:val="00116A42"/>
    <w:rsid w:val="00120A75"/>
    <w:rsid w:val="00121294"/>
    <w:rsid w:val="001229E0"/>
    <w:rsid w:val="00122E5C"/>
    <w:rsid w:val="0012381F"/>
    <w:rsid w:val="0012414E"/>
    <w:rsid w:val="00125424"/>
    <w:rsid w:val="00125476"/>
    <w:rsid w:val="0012562D"/>
    <w:rsid w:val="00125D47"/>
    <w:rsid w:val="00126528"/>
    <w:rsid w:val="00127981"/>
    <w:rsid w:val="001300F0"/>
    <w:rsid w:val="001301A7"/>
    <w:rsid w:val="00131D51"/>
    <w:rsid w:val="0013215F"/>
    <w:rsid w:val="00134912"/>
    <w:rsid w:val="00135C8B"/>
    <w:rsid w:val="00137D9F"/>
    <w:rsid w:val="00140A14"/>
    <w:rsid w:val="001420C9"/>
    <w:rsid w:val="0014313F"/>
    <w:rsid w:val="00143394"/>
    <w:rsid w:val="001434A8"/>
    <w:rsid w:val="0014395B"/>
    <w:rsid w:val="00143FC3"/>
    <w:rsid w:val="00144456"/>
    <w:rsid w:val="00144674"/>
    <w:rsid w:val="0014600E"/>
    <w:rsid w:val="0015093B"/>
    <w:rsid w:val="00150E0D"/>
    <w:rsid w:val="001521CE"/>
    <w:rsid w:val="0015294B"/>
    <w:rsid w:val="00153191"/>
    <w:rsid w:val="00153344"/>
    <w:rsid w:val="00153942"/>
    <w:rsid w:val="00153CB7"/>
    <w:rsid w:val="00154A3B"/>
    <w:rsid w:val="00154FD1"/>
    <w:rsid w:val="001553C7"/>
    <w:rsid w:val="00156143"/>
    <w:rsid w:val="00156408"/>
    <w:rsid w:val="00160310"/>
    <w:rsid w:val="00160700"/>
    <w:rsid w:val="00160EFA"/>
    <w:rsid w:val="0016151D"/>
    <w:rsid w:val="00161793"/>
    <w:rsid w:val="00161961"/>
    <w:rsid w:val="00161B83"/>
    <w:rsid w:val="001628DF"/>
    <w:rsid w:val="0016325D"/>
    <w:rsid w:val="0016346E"/>
    <w:rsid w:val="00164300"/>
    <w:rsid w:val="00164BBC"/>
    <w:rsid w:val="00165CBA"/>
    <w:rsid w:val="00165D8E"/>
    <w:rsid w:val="00166263"/>
    <w:rsid w:val="001668B3"/>
    <w:rsid w:val="001674EA"/>
    <w:rsid w:val="0016786C"/>
    <w:rsid w:val="00167EFF"/>
    <w:rsid w:val="00170083"/>
    <w:rsid w:val="00170265"/>
    <w:rsid w:val="0017117C"/>
    <w:rsid w:val="00172A1D"/>
    <w:rsid w:val="00172BBB"/>
    <w:rsid w:val="00172FDE"/>
    <w:rsid w:val="00173513"/>
    <w:rsid w:val="00173BD2"/>
    <w:rsid w:val="00173CA1"/>
    <w:rsid w:val="00173ED9"/>
    <w:rsid w:val="00174F62"/>
    <w:rsid w:val="00175086"/>
    <w:rsid w:val="00175CDF"/>
    <w:rsid w:val="00176959"/>
    <w:rsid w:val="001773FF"/>
    <w:rsid w:val="00180BA2"/>
    <w:rsid w:val="001826E0"/>
    <w:rsid w:val="00182834"/>
    <w:rsid w:val="001837B9"/>
    <w:rsid w:val="0018398A"/>
    <w:rsid w:val="00184191"/>
    <w:rsid w:val="00184EF7"/>
    <w:rsid w:val="00184F96"/>
    <w:rsid w:val="00186516"/>
    <w:rsid w:val="001870C1"/>
    <w:rsid w:val="00187520"/>
    <w:rsid w:val="00187F10"/>
    <w:rsid w:val="0019203D"/>
    <w:rsid w:val="001922D6"/>
    <w:rsid w:val="00192373"/>
    <w:rsid w:val="00192915"/>
    <w:rsid w:val="00192972"/>
    <w:rsid w:val="00193C29"/>
    <w:rsid w:val="00194298"/>
    <w:rsid w:val="00194541"/>
    <w:rsid w:val="00194607"/>
    <w:rsid w:val="00194861"/>
    <w:rsid w:val="001948AC"/>
    <w:rsid w:val="001949DF"/>
    <w:rsid w:val="001974AF"/>
    <w:rsid w:val="00197A41"/>
    <w:rsid w:val="001A0780"/>
    <w:rsid w:val="001A0EEF"/>
    <w:rsid w:val="001A1F78"/>
    <w:rsid w:val="001A2035"/>
    <w:rsid w:val="001A2213"/>
    <w:rsid w:val="001A31DB"/>
    <w:rsid w:val="001A3780"/>
    <w:rsid w:val="001A45F0"/>
    <w:rsid w:val="001A4A6C"/>
    <w:rsid w:val="001A4E45"/>
    <w:rsid w:val="001A5159"/>
    <w:rsid w:val="001A6982"/>
    <w:rsid w:val="001A7362"/>
    <w:rsid w:val="001A75CB"/>
    <w:rsid w:val="001A7644"/>
    <w:rsid w:val="001B0A9F"/>
    <w:rsid w:val="001B0DBF"/>
    <w:rsid w:val="001B0EAF"/>
    <w:rsid w:val="001B39F4"/>
    <w:rsid w:val="001B40EF"/>
    <w:rsid w:val="001B4316"/>
    <w:rsid w:val="001B4A8F"/>
    <w:rsid w:val="001B4ECD"/>
    <w:rsid w:val="001B4F69"/>
    <w:rsid w:val="001B7311"/>
    <w:rsid w:val="001B7F54"/>
    <w:rsid w:val="001C0017"/>
    <w:rsid w:val="001C0047"/>
    <w:rsid w:val="001C049F"/>
    <w:rsid w:val="001C0686"/>
    <w:rsid w:val="001C077D"/>
    <w:rsid w:val="001C156A"/>
    <w:rsid w:val="001C16BE"/>
    <w:rsid w:val="001C204D"/>
    <w:rsid w:val="001C2FA8"/>
    <w:rsid w:val="001C36D0"/>
    <w:rsid w:val="001C6048"/>
    <w:rsid w:val="001C653A"/>
    <w:rsid w:val="001C70EA"/>
    <w:rsid w:val="001C7499"/>
    <w:rsid w:val="001C7F40"/>
    <w:rsid w:val="001D0EFE"/>
    <w:rsid w:val="001D1182"/>
    <w:rsid w:val="001D14FE"/>
    <w:rsid w:val="001D17B5"/>
    <w:rsid w:val="001D1CC6"/>
    <w:rsid w:val="001D3151"/>
    <w:rsid w:val="001D3A4C"/>
    <w:rsid w:val="001D40B7"/>
    <w:rsid w:val="001D5620"/>
    <w:rsid w:val="001D5844"/>
    <w:rsid w:val="001D5D0C"/>
    <w:rsid w:val="001D5D5F"/>
    <w:rsid w:val="001D6419"/>
    <w:rsid w:val="001D6B68"/>
    <w:rsid w:val="001D6EA5"/>
    <w:rsid w:val="001E0A46"/>
    <w:rsid w:val="001E1018"/>
    <w:rsid w:val="001E156D"/>
    <w:rsid w:val="001E1BA8"/>
    <w:rsid w:val="001E2BCC"/>
    <w:rsid w:val="001E36A6"/>
    <w:rsid w:val="001E3D9C"/>
    <w:rsid w:val="001E3DEB"/>
    <w:rsid w:val="001E428B"/>
    <w:rsid w:val="001E43DD"/>
    <w:rsid w:val="001E5156"/>
    <w:rsid w:val="001E54A8"/>
    <w:rsid w:val="001E7DDB"/>
    <w:rsid w:val="001F04E1"/>
    <w:rsid w:val="001F0815"/>
    <w:rsid w:val="001F2061"/>
    <w:rsid w:val="001F2747"/>
    <w:rsid w:val="001F3953"/>
    <w:rsid w:val="001F3F69"/>
    <w:rsid w:val="001F45A0"/>
    <w:rsid w:val="001F51EC"/>
    <w:rsid w:val="001F53AB"/>
    <w:rsid w:val="001F5819"/>
    <w:rsid w:val="001F5D96"/>
    <w:rsid w:val="001F634D"/>
    <w:rsid w:val="001F7303"/>
    <w:rsid w:val="00200343"/>
    <w:rsid w:val="0020053D"/>
    <w:rsid w:val="002015F7"/>
    <w:rsid w:val="00202181"/>
    <w:rsid w:val="0020280F"/>
    <w:rsid w:val="0020335F"/>
    <w:rsid w:val="00204F04"/>
    <w:rsid w:val="002051BD"/>
    <w:rsid w:val="00207839"/>
    <w:rsid w:val="00207CA2"/>
    <w:rsid w:val="002106EA"/>
    <w:rsid w:val="00211EE7"/>
    <w:rsid w:val="002127E1"/>
    <w:rsid w:val="0021339C"/>
    <w:rsid w:val="00216EDD"/>
    <w:rsid w:val="0021733F"/>
    <w:rsid w:val="00220640"/>
    <w:rsid w:val="002216C0"/>
    <w:rsid w:val="00221BF4"/>
    <w:rsid w:val="0022271A"/>
    <w:rsid w:val="0022323A"/>
    <w:rsid w:val="00223801"/>
    <w:rsid w:val="00223DAA"/>
    <w:rsid w:val="002240EA"/>
    <w:rsid w:val="00225A95"/>
    <w:rsid w:val="00226A84"/>
    <w:rsid w:val="002321CB"/>
    <w:rsid w:val="00234DCD"/>
    <w:rsid w:val="00235554"/>
    <w:rsid w:val="00240EEE"/>
    <w:rsid w:val="00241433"/>
    <w:rsid w:val="002417B6"/>
    <w:rsid w:val="002419A4"/>
    <w:rsid w:val="0024388D"/>
    <w:rsid w:val="00247786"/>
    <w:rsid w:val="00250314"/>
    <w:rsid w:val="00250AAF"/>
    <w:rsid w:val="0025123D"/>
    <w:rsid w:val="00251645"/>
    <w:rsid w:val="00251EA8"/>
    <w:rsid w:val="00251ED4"/>
    <w:rsid w:val="00253A64"/>
    <w:rsid w:val="00253CC0"/>
    <w:rsid w:val="002544F7"/>
    <w:rsid w:val="00254C20"/>
    <w:rsid w:val="0025634F"/>
    <w:rsid w:val="002563C5"/>
    <w:rsid w:val="00256496"/>
    <w:rsid w:val="00256A16"/>
    <w:rsid w:val="00256B64"/>
    <w:rsid w:val="00257632"/>
    <w:rsid w:val="00260145"/>
    <w:rsid w:val="00260DFA"/>
    <w:rsid w:val="00260FC2"/>
    <w:rsid w:val="00262661"/>
    <w:rsid w:val="00262A17"/>
    <w:rsid w:val="00262F7F"/>
    <w:rsid w:val="00263E8E"/>
    <w:rsid w:val="00263F7C"/>
    <w:rsid w:val="00264568"/>
    <w:rsid w:val="00270E84"/>
    <w:rsid w:val="00271016"/>
    <w:rsid w:val="0027126A"/>
    <w:rsid w:val="002718C0"/>
    <w:rsid w:val="00271CAA"/>
    <w:rsid w:val="00271E3A"/>
    <w:rsid w:val="00272358"/>
    <w:rsid w:val="002728B1"/>
    <w:rsid w:val="00273714"/>
    <w:rsid w:val="0027388E"/>
    <w:rsid w:val="002740D0"/>
    <w:rsid w:val="00274590"/>
    <w:rsid w:val="0027536F"/>
    <w:rsid w:val="0027554F"/>
    <w:rsid w:val="0027659A"/>
    <w:rsid w:val="00281260"/>
    <w:rsid w:val="002813AB"/>
    <w:rsid w:val="00281AFF"/>
    <w:rsid w:val="002833A3"/>
    <w:rsid w:val="00284E4A"/>
    <w:rsid w:val="002855B5"/>
    <w:rsid w:val="00285DB5"/>
    <w:rsid w:val="00286201"/>
    <w:rsid w:val="0028686D"/>
    <w:rsid w:val="00286B2D"/>
    <w:rsid w:val="0028771D"/>
    <w:rsid w:val="002879BB"/>
    <w:rsid w:val="00287F2E"/>
    <w:rsid w:val="002901DA"/>
    <w:rsid w:val="002917A8"/>
    <w:rsid w:val="0029185C"/>
    <w:rsid w:val="00291EE7"/>
    <w:rsid w:val="00292049"/>
    <w:rsid w:val="00292BF2"/>
    <w:rsid w:val="00292D30"/>
    <w:rsid w:val="00294573"/>
    <w:rsid w:val="0029538D"/>
    <w:rsid w:val="00295652"/>
    <w:rsid w:val="00296525"/>
    <w:rsid w:val="002A1A1E"/>
    <w:rsid w:val="002A1EE6"/>
    <w:rsid w:val="002A2255"/>
    <w:rsid w:val="002A302C"/>
    <w:rsid w:val="002A3893"/>
    <w:rsid w:val="002A3A48"/>
    <w:rsid w:val="002A6119"/>
    <w:rsid w:val="002A698F"/>
    <w:rsid w:val="002A7020"/>
    <w:rsid w:val="002A7380"/>
    <w:rsid w:val="002B0EAB"/>
    <w:rsid w:val="002B13E3"/>
    <w:rsid w:val="002B1F50"/>
    <w:rsid w:val="002B2F5D"/>
    <w:rsid w:val="002B3E90"/>
    <w:rsid w:val="002B48EC"/>
    <w:rsid w:val="002B67E6"/>
    <w:rsid w:val="002B72DE"/>
    <w:rsid w:val="002B781F"/>
    <w:rsid w:val="002B785D"/>
    <w:rsid w:val="002B7DB4"/>
    <w:rsid w:val="002B7E77"/>
    <w:rsid w:val="002C119F"/>
    <w:rsid w:val="002C2BE0"/>
    <w:rsid w:val="002C384F"/>
    <w:rsid w:val="002C3EA8"/>
    <w:rsid w:val="002C4D60"/>
    <w:rsid w:val="002C6048"/>
    <w:rsid w:val="002C6118"/>
    <w:rsid w:val="002C6FE9"/>
    <w:rsid w:val="002D0ED7"/>
    <w:rsid w:val="002D1854"/>
    <w:rsid w:val="002D1CF9"/>
    <w:rsid w:val="002D27D9"/>
    <w:rsid w:val="002D2C18"/>
    <w:rsid w:val="002D2E73"/>
    <w:rsid w:val="002D3747"/>
    <w:rsid w:val="002D42D0"/>
    <w:rsid w:val="002D49B9"/>
    <w:rsid w:val="002D64C5"/>
    <w:rsid w:val="002D665D"/>
    <w:rsid w:val="002D6936"/>
    <w:rsid w:val="002E061E"/>
    <w:rsid w:val="002E0E39"/>
    <w:rsid w:val="002E15B1"/>
    <w:rsid w:val="002E4D00"/>
    <w:rsid w:val="002E4D3D"/>
    <w:rsid w:val="002E60E1"/>
    <w:rsid w:val="002E6473"/>
    <w:rsid w:val="002E73E6"/>
    <w:rsid w:val="002F0DCA"/>
    <w:rsid w:val="002F1C56"/>
    <w:rsid w:val="002F25C7"/>
    <w:rsid w:val="002F28B7"/>
    <w:rsid w:val="002F2BB8"/>
    <w:rsid w:val="002F2E04"/>
    <w:rsid w:val="002F32E8"/>
    <w:rsid w:val="002F3C25"/>
    <w:rsid w:val="002F4A65"/>
    <w:rsid w:val="002F4FF6"/>
    <w:rsid w:val="002F5408"/>
    <w:rsid w:val="00300DAE"/>
    <w:rsid w:val="00302153"/>
    <w:rsid w:val="00302490"/>
    <w:rsid w:val="0030286E"/>
    <w:rsid w:val="00302C7F"/>
    <w:rsid w:val="00303426"/>
    <w:rsid w:val="00303602"/>
    <w:rsid w:val="003047CB"/>
    <w:rsid w:val="003054F1"/>
    <w:rsid w:val="00306367"/>
    <w:rsid w:val="00306D06"/>
    <w:rsid w:val="0031037D"/>
    <w:rsid w:val="0031278F"/>
    <w:rsid w:val="00312FED"/>
    <w:rsid w:val="0031300D"/>
    <w:rsid w:val="00314C6F"/>
    <w:rsid w:val="00315DE6"/>
    <w:rsid w:val="00315E1C"/>
    <w:rsid w:val="0031691A"/>
    <w:rsid w:val="00317332"/>
    <w:rsid w:val="00317FA2"/>
    <w:rsid w:val="00320F33"/>
    <w:rsid w:val="00323832"/>
    <w:rsid w:val="0032394B"/>
    <w:rsid w:val="00324FD9"/>
    <w:rsid w:val="00325699"/>
    <w:rsid w:val="00325856"/>
    <w:rsid w:val="00325CF6"/>
    <w:rsid w:val="003262C6"/>
    <w:rsid w:val="00326393"/>
    <w:rsid w:val="003273A7"/>
    <w:rsid w:val="00330107"/>
    <w:rsid w:val="00331334"/>
    <w:rsid w:val="00332E52"/>
    <w:rsid w:val="003330BE"/>
    <w:rsid w:val="00333EF2"/>
    <w:rsid w:val="00334121"/>
    <w:rsid w:val="00334E73"/>
    <w:rsid w:val="0033517B"/>
    <w:rsid w:val="00335643"/>
    <w:rsid w:val="00335A91"/>
    <w:rsid w:val="00337A16"/>
    <w:rsid w:val="00340070"/>
    <w:rsid w:val="00340213"/>
    <w:rsid w:val="003407B1"/>
    <w:rsid w:val="0034184B"/>
    <w:rsid w:val="0034200D"/>
    <w:rsid w:val="003439A1"/>
    <w:rsid w:val="003450C3"/>
    <w:rsid w:val="0034525B"/>
    <w:rsid w:val="003469B4"/>
    <w:rsid w:val="00346E4C"/>
    <w:rsid w:val="00350066"/>
    <w:rsid w:val="00351604"/>
    <w:rsid w:val="00351DA7"/>
    <w:rsid w:val="00352312"/>
    <w:rsid w:val="00353A98"/>
    <w:rsid w:val="00353F42"/>
    <w:rsid w:val="00355C92"/>
    <w:rsid w:val="00357AC6"/>
    <w:rsid w:val="00357DE0"/>
    <w:rsid w:val="0036131B"/>
    <w:rsid w:val="00361386"/>
    <w:rsid w:val="00361F04"/>
    <w:rsid w:val="00362FFD"/>
    <w:rsid w:val="0036336C"/>
    <w:rsid w:val="00363680"/>
    <w:rsid w:val="00364ADC"/>
    <w:rsid w:val="00364E45"/>
    <w:rsid w:val="00365F4D"/>
    <w:rsid w:val="00366F46"/>
    <w:rsid w:val="00367497"/>
    <w:rsid w:val="0036791B"/>
    <w:rsid w:val="0037229A"/>
    <w:rsid w:val="003735F9"/>
    <w:rsid w:val="00373834"/>
    <w:rsid w:val="00374953"/>
    <w:rsid w:val="00375510"/>
    <w:rsid w:val="003763EF"/>
    <w:rsid w:val="003764CB"/>
    <w:rsid w:val="00377DBF"/>
    <w:rsid w:val="00382309"/>
    <w:rsid w:val="00382365"/>
    <w:rsid w:val="00382903"/>
    <w:rsid w:val="0038296F"/>
    <w:rsid w:val="003836A5"/>
    <w:rsid w:val="00383EAD"/>
    <w:rsid w:val="00385E1A"/>
    <w:rsid w:val="00390C71"/>
    <w:rsid w:val="00390E55"/>
    <w:rsid w:val="00390EBB"/>
    <w:rsid w:val="00393AD6"/>
    <w:rsid w:val="00394626"/>
    <w:rsid w:val="003946CE"/>
    <w:rsid w:val="0039500B"/>
    <w:rsid w:val="00395D19"/>
    <w:rsid w:val="003970FE"/>
    <w:rsid w:val="003976D5"/>
    <w:rsid w:val="003A168C"/>
    <w:rsid w:val="003A27FC"/>
    <w:rsid w:val="003A4414"/>
    <w:rsid w:val="003A4A54"/>
    <w:rsid w:val="003A5AAC"/>
    <w:rsid w:val="003A67D1"/>
    <w:rsid w:val="003A6FAC"/>
    <w:rsid w:val="003A71D9"/>
    <w:rsid w:val="003A764D"/>
    <w:rsid w:val="003B2059"/>
    <w:rsid w:val="003B372C"/>
    <w:rsid w:val="003B3F05"/>
    <w:rsid w:val="003B46E2"/>
    <w:rsid w:val="003B4D29"/>
    <w:rsid w:val="003B5021"/>
    <w:rsid w:val="003B60B5"/>
    <w:rsid w:val="003C00B0"/>
    <w:rsid w:val="003C14E0"/>
    <w:rsid w:val="003C1C72"/>
    <w:rsid w:val="003C286C"/>
    <w:rsid w:val="003C554F"/>
    <w:rsid w:val="003C59A6"/>
    <w:rsid w:val="003C73D3"/>
    <w:rsid w:val="003C75A3"/>
    <w:rsid w:val="003D10F5"/>
    <w:rsid w:val="003D174A"/>
    <w:rsid w:val="003D2C70"/>
    <w:rsid w:val="003D2DA8"/>
    <w:rsid w:val="003D38DA"/>
    <w:rsid w:val="003D7699"/>
    <w:rsid w:val="003E1668"/>
    <w:rsid w:val="003E17AE"/>
    <w:rsid w:val="003E19DD"/>
    <w:rsid w:val="003E2162"/>
    <w:rsid w:val="003E2AC3"/>
    <w:rsid w:val="003E56EE"/>
    <w:rsid w:val="003E62B6"/>
    <w:rsid w:val="003E6437"/>
    <w:rsid w:val="003E6EBE"/>
    <w:rsid w:val="003F22C5"/>
    <w:rsid w:val="003F2795"/>
    <w:rsid w:val="003F2C42"/>
    <w:rsid w:val="003F3B48"/>
    <w:rsid w:val="003F3E84"/>
    <w:rsid w:val="003F4B5E"/>
    <w:rsid w:val="003F54B8"/>
    <w:rsid w:val="003F582B"/>
    <w:rsid w:val="003F5E29"/>
    <w:rsid w:val="003F62A2"/>
    <w:rsid w:val="003F6929"/>
    <w:rsid w:val="003F7027"/>
    <w:rsid w:val="003F7232"/>
    <w:rsid w:val="003F7992"/>
    <w:rsid w:val="003F7D91"/>
    <w:rsid w:val="004007A0"/>
    <w:rsid w:val="00400886"/>
    <w:rsid w:val="004009DB"/>
    <w:rsid w:val="00400E4F"/>
    <w:rsid w:val="00400FEC"/>
    <w:rsid w:val="00401234"/>
    <w:rsid w:val="004018F5"/>
    <w:rsid w:val="0040222A"/>
    <w:rsid w:val="00403081"/>
    <w:rsid w:val="00404514"/>
    <w:rsid w:val="0040551D"/>
    <w:rsid w:val="00406C4E"/>
    <w:rsid w:val="00410F92"/>
    <w:rsid w:val="00411343"/>
    <w:rsid w:val="00411CCE"/>
    <w:rsid w:val="00412314"/>
    <w:rsid w:val="00412857"/>
    <w:rsid w:val="004135DD"/>
    <w:rsid w:val="00413BB0"/>
    <w:rsid w:val="00414200"/>
    <w:rsid w:val="00414CCF"/>
    <w:rsid w:val="004156B6"/>
    <w:rsid w:val="00416491"/>
    <w:rsid w:val="00417ED6"/>
    <w:rsid w:val="00420E05"/>
    <w:rsid w:val="00420FDF"/>
    <w:rsid w:val="004233DA"/>
    <w:rsid w:val="0042667C"/>
    <w:rsid w:val="00427C56"/>
    <w:rsid w:val="004311EF"/>
    <w:rsid w:val="00431668"/>
    <w:rsid w:val="0043264D"/>
    <w:rsid w:val="004327CF"/>
    <w:rsid w:val="00435B5C"/>
    <w:rsid w:val="00435CB7"/>
    <w:rsid w:val="0043650D"/>
    <w:rsid w:val="004366F5"/>
    <w:rsid w:val="00437430"/>
    <w:rsid w:val="004374A1"/>
    <w:rsid w:val="004379D7"/>
    <w:rsid w:val="0044079B"/>
    <w:rsid w:val="0044215B"/>
    <w:rsid w:val="0044384F"/>
    <w:rsid w:val="00443CE3"/>
    <w:rsid w:val="0044450A"/>
    <w:rsid w:val="00446C72"/>
    <w:rsid w:val="00447494"/>
    <w:rsid w:val="0044755A"/>
    <w:rsid w:val="00447C00"/>
    <w:rsid w:val="0045058A"/>
    <w:rsid w:val="004529C8"/>
    <w:rsid w:val="00454E56"/>
    <w:rsid w:val="0045649A"/>
    <w:rsid w:val="00457504"/>
    <w:rsid w:val="00457E7E"/>
    <w:rsid w:val="00460D8C"/>
    <w:rsid w:val="00462C13"/>
    <w:rsid w:val="00463277"/>
    <w:rsid w:val="00463364"/>
    <w:rsid w:val="004658C7"/>
    <w:rsid w:val="00466207"/>
    <w:rsid w:val="0047019A"/>
    <w:rsid w:val="004716C9"/>
    <w:rsid w:val="0047193C"/>
    <w:rsid w:val="0047498D"/>
    <w:rsid w:val="004756C4"/>
    <w:rsid w:val="00477C99"/>
    <w:rsid w:val="00480059"/>
    <w:rsid w:val="0048048D"/>
    <w:rsid w:val="004835DF"/>
    <w:rsid w:val="004840BA"/>
    <w:rsid w:val="004841CA"/>
    <w:rsid w:val="0048508E"/>
    <w:rsid w:val="00485376"/>
    <w:rsid w:val="00485734"/>
    <w:rsid w:val="00485A66"/>
    <w:rsid w:val="0048670D"/>
    <w:rsid w:val="00487274"/>
    <w:rsid w:val="0049149C"/>
    <w:rsid w:val="00493A23"/>
    <w:rsid w:val="00494872"/>
    <w:rsid w:val="00495970"/>
    <w:rsid w:val="00495D4C"/>
    <w:rsid w:val="00497DE3"/>
    <w:rsid w:val="00497ED0"/>
    <w:rsid w:val="00497FD4"/>
    <w:rsid w:val="004A0C8A"/>
    <w:rsid w:val="004A119A"/>
    <w:rsid w:val="004A1896"/>
    <w:rsid w:val="004A6382"/>
    <w:rsid w:val="004A7B41"/>
    <w:rsid w:val="004B11A7"/>
    <w:rsid w:val="004B23EB"/>
    <w:rsid w:val="004B24AB"/>
    <w:rsid w:val="004B2AD3"/>
    <w:rsid w:val="004B4254"/>
    <w:rsid w:val="004B4DA4"/>
    <w:rsid w:val="004B50BE"/>
    <w:rsid w:val="004B5BF3"/>
    <w:rsid w:val="004C0C2C"/>
    <w:rsid w:val="004C0D06"/>
    <w:rsid w:val="004C1008"/>
    <w:rsid w:val="004C132D"/>
    <w:rsid w:val="004C2355"/>
    <w:rsid w:val="004C259E"/>
    <w:rsid w:val="004C3EE2"/>
    <w:rsid w:val="004C49EF"/>
    <w:rsid w:val="004C53CD"/>
    <w:rsid w:val="004C69C4"/>
    <w:rsid w:val="004C7AB9"/>
    <w:rsid w:val="004C7E21"/>
    <w:rsid w:val="004D112D"/>
    <w:rsid w:val="004D2623"/>
    <w:rsid w:val="004D32E9"/>
    <w:rsid w:val="004D375C"/>
    <w:rsid w:val="004D40BF"/>
    <w:rsid w:val="004D4677"/>
    <w:rsid w:val="004D4F5D"/>
    <w:rsid w:val="004D50F9"/>
    <w:rsid w:val="004D582B"/>
    <w:rsid w:val="004D64F3"/>
    <w:rsid w:val="004D6AAF"/>
    <w:rsid w:val="004D7025"/>
    <w:rsid w:val="004D704A"/>
    <w:rsid w:val="004D724F"/>
    <w:rsid w:val="004E0407"/>
    <w:rsid w:val="004E09B1"/>
    <w:rsid w:val="004E3889"/>
    <w:rsid w:val="004E3F3D"/>
    <w:rsid w:val="004E461E"/>
    <w:rsid w:val="004E5806"/>
    <w:rsid w:val="004E5E67"/>
    <w:rsid w:val="004E6D68"/>
    <w:rsid w:val="004E763F"/>
    <w:rsid w:val="004F0D98"/>
    <w:rsid w:val="004F173B"/>
    <w:rsid w:val="004F19AA"/>
    <w:rsid w:val="004F2C10"/>
    <w:rsid w:val="004F2E3E"/>
    <w:rsid w:val="004F4997"/>
    <w:rsid w:val="004F5156"/>
    <w:rsid w:val="004F64E7"/>
    <w:rsid w:val="004F6784"/>
    <w:rsid w:val="004F7954"/>
    <w:rsid w:val="0050036C"/>
    <w:rsid w:val="00500FCA"/>
    <w:rsid w:val="00502340"/>
    <w:rsid w:val="00502A3F"/>
    <w:rsid w:val="00504ABF"/>
    <w:rsid w:val="00505D8E"/>
    <w:rsid w:val="00505EB6"/>
    <w:rsid w:val="00506BB2"/>
    <w:rsid w:val="00506D20"/>
    <w:rsid w:val="00506FE1"/>
    <w:rsid w:val="005079EA"/>
    <w:rsid w:val="00507A6F"/>
    <w:rsid w:val="00507A8A"/>
    <w:rsid w:val="00511CC2"/>
    <w:rsid w:val="005136F7"/>
    <w:rsid w:val="00513A1D"/>
    <w:rsid w:val="00514397"/>
    <w:rsid w:val="005145F9"/>
    <w:rsid w:val="0051569B"/>
    <w:rsid w:val="0051651A"/>
    <w:rsid w:val="0051737E"/>
    <w:rsid w:val="005174B7"/>
    <w:rsid w:val="00520E1A"/>
    <w:rsid w:val="00521107"/>
    <w:rsid w:val="005223C4"/>
    <w:rsid w:val="00522F36"/>
    <w:rsid w:val="00523190"/>
    <w:rsid w:val="005231B1"/>
    <w:rsid w:val="00523D21"/>
    <w:rsid w:val="005258A9"/>
    <w:rsid w:val="00526E57"/>
    <w:rsid w:val="005277E3"/>
    <w:rsid w:val="00527B99"/>
    <w:rsid w:val="00530448"/>
    <w:rsid w:val="005312B7"/>
    <w:rsid w:val="00532189"/>
    <w:rsid w:val="005325A3"/>
    <w:rsid w:val="005329E3"/>
    <w:rsid w:val="005330E6"/>
    <w:rsid w:val="005335E6"/>
    <w:rsid w:val="00533FAC"/>
    <w:rsid w:val="00534090"/>
    <w:rsid w:val="00535234"/>
    <w:rsid w:val="00535CF8"/>
    <w:rsid w:val="00536D96"/>
    <w:rsid w:val="0053736A"/>
    <w:rsid w:val="0053744C"/>
    <w:rsid w:val="005378E8"/>
    <w:rsid w:val="005401B8"/>
    <w:rsid w:val="005401BE"/>
    <w:rsid w:val="00542E3F"/>
    <w:rsid w:val="005437ED"/>
    <w:rsid w:val="005449FB"/>
    <w:rsid w:val="00544B1C"/>
    <w:rsid w:val="00545657"/>
    <w:rsid w:val="0054624E"/>
    <w:rsid w:val="0054678D"/>
    <w:rsid w:val="005512EC"/>
    <w:rsid w:val="005543CE"/>
    <w:rsid w:val="00554CF4"/>
    <w:rsid w:val="0055531E"/>
    <w:rsid w:val="005556D6"/>
    <w:rsid w:val="005568AC"/>
    <w:rsid w:val="005600C1"/>
    <w:rsid w:val="00560377"/>
    <w:rsid w:val="00562096"/>
    <w:rsid w:val="00562DDB"/>
    <w:rsid w:val="00562E4C"/>
    <w:rsid w:val="00562FB0"/>
    <w:rsid w:val="00564673"/>
    <w:rsid w:val="0056604A"/>
    <w:rsid w:val="0056626A"/>
    <w:rsid w:val="00566B6E"/>
    <w:rsid w:val="00567D6B"/>
    <w:rsid w:val="005707DB"/>
    <w:rsid w:val="0057232A"/>
    <w:rsid w:val="00573024"/>
    <w:rsid w:val="00573A8A"/>
    <w:rsid w:val="005748A7"/>
    <w:rsid w:val="00574B8A"/>
    <w:rsid w:val="00576EB7"/>
    <w:rsid w:val="005771AF"/>
    <w:rsid w:val="00577437"/>
    <w:rsid w:val="005807DF"/>
    <w:rsid w:val="00580EEA"/>
    <w:rsid w:val="00581289"/>
    <w:rsid w:val="00581D76"/>
    <w:rsid w:val="0058242C"/>
    <w:rsid w:val="00583055"/>
    <w:rsid w:val="00583DDB"/>
    <w:rsid w:val="00583E2E"/>
    <w:rsid w:val="00584AD1"/>
    <w:rsid w:val="0058586F"/>
    <w:rsid w:val="00585D2A"/>
    <w:rsid w:val="0058692A"/>
    <w:rsid w:val="00586933"/>
    <w:rsid w:val="00587904"/>
    <w:rsid w:val="005912A1"/>
    <w:rsid w:val="00591D9B"/>
    <w:rsid w:val="0059261E"/>
    <w:rsid w:val="0059276D"/>
    <w:rsid w:val="0059296D"/>
    <w:rsid w:val="00592D8C"/>
    <w:rsid w:val="005947E8"/>
    <w:rsid w:val="00594D10"/>
    <w:rsid w:val="00594DED"/>
    <w:rsid w:val="00596C7E"/>
    <w:rsid w:val="00597041"/>
    <w:rsid w:val="005A0562"/>
    <w:rsid w:val="005A11ED"/>
    <w:rsid w:val="005A1E90"/>
    <w:rsid w:val="005A2096"/>
    <w:rsid w:val="005A46D1"/>
    <w:rsid w:val="005A5023"/>
    <w:rsid w:val="005A50E6"/>
    <w:rsid w:val="005A6CB1"/>
    <w:rsid w:val="005A7967"/>
    <w:rsid w:val="005B0F52"/>
    <w:rsid w:val="005B19EF"/>
    <w:rsid w:val="005B1CED"/>
    <w:rsid w:val="005B321F"/>
    <w:rsid w:val="005B4411"/>
    <w:rsid w:val="005B5689"/>
    <w:rsid w:val="005B6FBF"/>
    <w:rsid w:val="005C0850"/>
    <w:rsid w:val="005C0C6B"/>
    <w:rsid w:val="005C1927"/>
    <w:rsid w:val="005C2E23"/>
    <w:rsid w:val="005C40E7"/>
    <w:rsid w:val="005C42CB"/>
    <w:rsid w:val="005C4DBB"/>
    <w:rsid w:val="005C74A5"/>
    <w:rsid w:val="005C7A97"/>
    <w:rsid w:val="005C7C14"/>
    <w:rsid w:val="005D0447"/>
    <w:rsid w:val="005D2247"/>
    <w:rsid w:val="005D2C48"/>
    <w:rsid w:val="005D354D"/>
    <w:rsid w:val="005D4616"/>
    <w:rsid w:val="005D4721"/>
    <w:rsid w:val="005D5ABA"/>
    <w:rsid w:val="005D5F6A"/>
    <w:rsid w:val="005D768E"/>
    <w:rsid w:val="005E0612"/>
    <w:rsid w:val="005E1007"/>
    <w:rsid w:val="005E18A2"/>
    <w:rsid w:val="005E1B3E"/>
    <w:rsid w:val="005E1D23"/>
    <w:rsid w:val="005E68E8"/>
    <w:rsid w:val="005E7137"/>
    <w:rsid w:val="005F10DF"/>
    <w:rsid w:val="005F172F"/>
    <w:rsid w:val="005F2459"/>
    <w:rsid w:val="005F2F93"/>
    <w:rsid w:val="005F2F9C"/>
    <w:rsid w:val="005F3E76"/>
    <w:rsid w:val="005F4059"/>
    <w:rsid w:val="005F436C"/>
    <w:rsid w:val="005F4C3D"/>
    <w:rsid w:val="005F4F05"/>
    <w:rsid w:val="005F5C0C"/>
    <w:rsid w:val="005F5C6E"/>
    <w:rsid w:val="00601B16"/>
    <w:rsid w:val="00601DB6"/>
    <w:rsid w:val="006052C3"/>
    <w:rsid w:val="00605829"/>
    <w:rsid w:val="00605C00"/>
    <w:rsid w:val="00606664"/>
    <w:rsid w:val="006068C5"/>
    <w:rsid w:val="00606BCD"/>
    <w:rsid w:val="00606CDA"/>
    <w:rsid w:val="006079AF"/>
    <w:rsid w:val="00607CCE"/>
    <w:rsid w:val="00610549"/>
    <w:rsid w:val="00612272"/>
    <w:rsid w:val="00612A38"/>
    <w:rsid w:val="00612A88"/>
    <w:rsid w:val="00613877"/>
    <w:rsid w:val="00613F55"/>
    <w:rsid w:val="00615AD0"/>
    <w:rsid w:val="00615CA3"/>
    <w:rsid w:val="00615CDF"/>
    <w:rsid w:val="00615D18"/>
    <w:rsid w:val="00616420"/>
    <w:rsid w:val="006175FE"/>
    <w:rsid w:val="00620154"/>
    <w:rsid w:val="00620970"/>
    <w:rsid w:val="006210D5"/>
    <w:rsid w:val="00622FCD"/>
    <w:rsid w:val="00624D6F"/>
    <w:rsid w:val="006258FA"/>
    <w:rsid w:val="00626024"/>
    <w:rsid w:val="006261C9"/>
    <w:rsid w:val="00626474"/>
    <w:rsid w:val="00626536"/>
    <w:rsid w:val="00627313"/>
    <w:rsid w:val="0062731C"/>
    <w:rsid w:val="006302FF"/>
    <w:rsid w:val="00630906"/>
    <w:rsid w:val="00630EF8"/>
    <w:rsid w:val="00631641"/>
    <w:rsid w:val="0063216A"/>
    <w:rsid w:val="00632AD8"/>
    <w:rsid w:val="00632E5B"/>
    <w:rsid w:val="0063322E"/>
    <w:rsid w:val="006339D9"/>
    <w:rsid w:val="00633B33"/>
    <w:rsid w:val="0063450A"/>
    <w:rsid w:val="0063542E"/>
    <w:rsid w:val="00637254"/>
    <w:rsid w:val="006379E1"/>
    <w:rsid w:val="006400B9"/>
    <w:rsid w:val="00642479"/>
    <w:rsid w:val="0064328B"/>
    <w:rsid w:val="006446C9"/>
    <w:rsid w:val="0064617A"/>
    <w:rsid w:val="00647148"/>
    <w:rsid w:val="00647875"/>
    <w:rsid w:val="00647A3B"/>
    <w:rsid w:val="00647B90"/>
    <w:rsid w:val="00647D31"/>
    <w:rsid w:val="00650178"/>
    <w:rsid w:val="006511DD"/>
    <w:rsid w:val="0065145A"/>
    <w:rsid w:val="0065149C"/>
    <w:rsid w:val="006517EE"/>
    <w:rsid w:val="0065243A"/>
    <w:rsid w:val="0065259E"/>
    <w:rsid w:val="00653F3D"/>
    <w:rsid w:val="006549CE"/>
    <w:rsid w:val="0065574E"/>
    <w:rsid w:val="00655D7A"/>
    <w:rsid w:val="00655E5F"/>
    <w:rsid w:val="00660150"/>
    <w:rsid w:val="00660C78"/>
    <w:rsid w:val="00661529"/>
    <w:rsid w:val="00662338"/>
    <w:rsid w:val="00662711"/>
    <w:rsid w:val="00664694"/>
    <w:rsid w:val="00664A1A"/>
    <w:rsid w:val="00664E57"/>
    <w:rsid w:val="006653A6"/>
    <w:rsid w:val="00665436"/>
    <w:rsid w:val="0066568D"/>
    <w:rsid w:val="006662C1"/>
    <w:rsid w:val="006664D8"/>
    <w:rsid w:val="00666CC0"/>
    <w:rsid w:val="006671C1"/>
    <w:rsid w:val="006674CB"/>
    <w:rsid w:val="00670650"/>
    <w:rsid w:val="00670801"/>
    <w:rsid w:val="00670D03"/>
    <w:rsid w:val="00671384"/>
    <w:rsid w:val="00671811"/>
    <w:rsid w:val="00671C9B"/>
    <w:rsid w:val="00672C44"/>
    <w:rsid w:val="00673F97"/>
    <w:rsid w:val="00674CCA"/>
    <w:rsid w:val="006750B4"/>
    <w:rsid w:val="00680FC5"/>
    <w:rsid w:val="00681CDF"/>
    <w:rsid w:val="00683374"/>
    <w:rsid w:val="006849F1"/>
    <w:rsid w:val="0068500B"/>
    <w:rsid w:val="006852B9"/>
    <w:rsid w:val="00685BBF"/>
    <w:rsid w:val="00687D97"/>
    <w:rsid w:val="00691876"/>
    <w:rsid w:val="00691D92"/>
    <w:rsid w:val="00692E3F"/>
    <w:rsid w:val="00693612"/>
    <w:rsid w:val="00693CA5"/>
    <w:rsid w:val="00693DEE"/>
    <w:rsid w:val="006969F5"/>
    <w:rsid w:val="00696B0F"/>
    <w:rsid w:val="0069720E"/>
    <w:rsid w:val="0069786C"/>
    <w:rsid w:val="00697CF1"/>
    <w:rsid w:val="006A02B3"/>
    <w:rsid w:val="006A1137"/>
    <w:rsid w:val="006A1603"/>
    <w:rsid w:val="006A2031"/>
    <w:rsid w:val="006A2CAC"/>
    <w:rsid w:val="006A2F17"/>
    <w:rsid w:val="006A4BCC"/>
    <w:rsid w:val="006A56BE"/>
    <w:rsid w:val="006A5B30"/>
    <w:rsid w:val="006A66E0"/>
    <w:rsid w:val="006A6958"/>
    <w:rsid w:val="006A7240"/>
    <w:rsid w:val="006B11A5"/>
    <w:rsid w:val="006B3044"/>
    <w:rsid w:val="006B3734"/>
    <w:rsid w:val="006B3FAA"/>
    <w:rsid w:val="006B61B9"/>
    <w:rsid w:val="006B673B"/>
    <w:rsid w:val="006C01EB"/>
    <w:rsid w:val="006C029D"/>
    <w:rsid w:val="006C119C"/>
    <w:rsid w:val="006C1941"/>
    <w:rsid w:val="006C3695"/>
    <w:rsid w:val="006C36E2"/>
    <w:rsid w:val="006C40D0"/>
    <w:rsid w:val="006C4312"/>
    <w:rsid w:val="006C4499"/>
    <w:rsid w:val="006C47A3"/>
    <w:rsid w:val="006C4A68"/>
    <w:rsid w:val="006C5935"/>
    <w:rsid w:val="006C6210"/>
    <w:rsid w:val="006C7491"/>
    <w:rsid w:val="006C7A83"/>
    <w:rsid w:val="006C7E45"/>
    <w:rsid w:val="006D009A"/>
    <w:rsid w:val="006D069B"/>
    <w:rsid w:val="006D1197"/>
    <w:rsid w:val="006D14F1"/>
    <w:rsid w:val="006D19FB"/>
    <w:rsid w:val="006D24A2"/>
    <w:rsid w:val="006D36F7"/>
    <w:rsid w:val="006D3CC7"/>
    <w:rsid w:val="006D43E9"/>
    <w:rsid w:val="006D4F80"/>
    <w:rsid w:val="006D509C"/>
    <w:rsid w:val="006D511A"/>
    <w:rsid w:val="006D6562"/>
    <w:rsid w:val="006D690B"/>
    <w:rsid w:val="006D71C2"/>
    <w:rsid w:val="006D7DAC"/>
    <w:rsid w:val="006E1351"/>
    <w:rsid w:val="006E138F"/>
    <w:rsid w:val="006E2AFA"/>
    <w:rsid w:val="006E3563"/>
    <w:rsid w:val="006E4C0D"/>
    <w:rsid w:val="006E62B2"/>
    <w:rsid w:val="006E6B4C"/>
    <w:rsid w:val="006E72C3"/>
    <w:rsid w:val="006E72C5"/>
    <w:rsid w:val="006E7FFE"/>
    <w:rsid w:val="006F02FE"/>
    <w:rsid w:val="006F2299"/>
    <w:rsid w:val="006F528D"/>
    <w:rsid w:val="006F59CE"/>
    <w:rsid w:val="006F5C30"/>
    <w:rsid w:val="006F6E71"/>
    <w:rsid w:val="006F76FD"/>
    <w:rsid w:val="006F7824"/>
    <w:rsid w:val="006F7F6F"/>
    <w:rsid w:val="007000F4"/>
    <w:rsid w:val="00700DD5"/>
    <w:rsid w:val="007013C9"/>
    <w:rsid w:val="007024A2"/>
    <w:rsid w:val="007024B0"/>
    <w:rsid w:val="00702EC4"/>
    <w:rsid w:val="00703050"/>
    <w:rsid w:val="00703D82"/>
    <w:rsid w:val="00703EE3"/>
    <w:rsid w:val="00704007"/>
    <w:rsid w:val="007056E5"/>
    <w:rsid w:val="007073F2"/>
    <w:rsid w:val="007076C4"/>
    <w:rsid w:val="0070788A"/>
    <w:rsid w:val="00710521"/>
    <w:rsid w:val="00714D36"/>
    <w:rsid w:val="00715CB4"/>
    <w:rsid w:val="00715D01"/>
    <w:rsid w:val="0071686E"/>
    <w:rsid w:val="00720FFF"/>
    <w:rsid w:val="00721035"/>
    <w:rsid w:val="00721232"/>
    <w:rsid w:val="007217E8"/>
    <w:rsid w:val="007221A4"/>
    <w:rsid w:val="00722B73"/>
    <w:rsid w:val="00722F94"/>
    <w:rsid w:val="0072332A"/>
    <w:rsid w:val="007239F9"/>
    <w:rsid w:val="00723C68"/>
    <w:rsid w:val="00724825"/>
    <w:rsid w:val="00726AFC"/>
    <w:rsid w:val="00727EED"/>
    <w:rsid w:val="0073038D"/>
    <w:rsid w:val="007308E6"/>
    <w:rsid w:val="0073183B"/>
    <w:rsid w:val="007320E5"/>
    <w:rsid w:val="00732954"/>
    <w:rsid w:val="00733155"/>
    <w:rsid w:val="007338E7"/>
    <w:rsid w:val="00734549"/>
    <w:rsid w:val="00734A22"/>
    <w:rsid w:val="007356D3"/>
    <w:rsid w:val="00735C62"/>
    <w:rsid w:val="007361FB"/>
    <w:rsid w:val="00736D32"/>
    <w:rsid w:val="007438B4"/>
    <w:rsid w:val="00743D17"/>
    <w:rsid w:val="00743DE2"/>
    <w:rsid w:val="00743E62"/>
    <w:rsid w:val="0074423D"/>
    <w:rsid w:val="007446DE"/>
    <w:rsid w:val="0074560D"/>
    <w:rsid w:val="007478F6"/>
    <w:rsid w:val="00750541"/>
    <w:rsid w:val="00751123"/>
    <w:rsid w:val="0075386D"/>
    <w:rsid w:val="00754029"/>
    <w:rsid w:val="00754456"/>
    <w:rsid w:val="007545B6"/>
    <w:rsid w:val="00754FC0"/>
    <w:rsid w:val="0075501F"/>
    <w:rsid w:val="00755A8A"/>
    <w:rsid w:val="00755BC9"/>
    <w:rsid w:val="0075666C"/>
    <w:rsid w:val="007566E2"/>
    <w:rsid w:val="00757142"/>
    <w:rsid w:val="0075721A"/>
    <w:rsid w:val="007572A2"/>
    <w:rsid w:val="00760071"/>
    <w:rsid w:val="0076175D"/>
    <w:rsid w:val="00761ABE"/>
    <w:rsid w:val="00761B4D"/>
    <w:rsid w:val="00761B5A"/>
    <w:rsid w:val="007659CD"/>
    <w:rsid w:val="00765A2D"/>
    <w:rsid w:val="00765CD8"/>
    <w:rsid w:val="00766667"/>
    <w:rsid w:val="007666F2"/>
    <w:rsid w:val="007679A3"/>
    <w:rsid w:val="00767E50"/>
    <w:rsid w:val="007718FB"/>
    <w:rsid w:val="007727E6"/>
    <w:rsid w:val="00773D1A"/>
    <w:rsid w:val="00774E58"/>
    <w:rsid w:val="00775D6B"/>
    <w:rsid w:val="0077687D"/>
    <w:rsid w:val="00777425"/>
    <w:rsid w:val="007774AF"/>
    <w:rsid w:val="00777D82"/>
    <w:rsid w:val="00782625"/>
    <w:rsid w:val="00783945"/>
    <w:rsid w:val="007852DB"/>
    <w:rsid w:val="00785A84"/>
    <w:rsid w:val="00786BEC"/>
    <w:rsid w:val="00786E9E"/>
    <w:rsid w:val="00790A83"/>
    <w:rsid w:val="00790C29"/>
    <w:rsid w:val="00791426"/>
    <w:rsid w:val="00791CC1"/>
    <w:rsid w:val="00791FAA"/>
    <w:rsid w:val="007926EE"/>
    <w:rsid w:val="00792B35"/>
    <w:rsid w:val="0079382D"/>
    <w:rsid w:val="007944D6"/>
    <w:rsid w:val="00794B95"/>
    <w:rsid w:val="00794C84"/>
    <w:rsid w:val="00794ED8"/>
    <w:rsid w:val="0079601F"/>
    <w:rsid w:val="007961D1"/>
    <w:rsid w:val="00796C67"/>
    <w:rsid w:val="007A0F57"/>
    <w:rsid w:val="007A11B5"/>
    <w:rsid w:val="007A1A19"/>
    <w:rsid w:val="007A1F91"/>
    <w:rsid w:val="007A2000"/>
    <w:rsid w:val="007A2EEC"/>
    <w:rsid w:val="007A36AC"/>
    <w:rsid w:val="007A3B8B"/>
    <w:rsid w:val="007A4055"/>
    <w:rsid w:val="007A417A"/>
    <w:rsid w:val="007A52B3"/>
    <w:rsid w:val="007A5471"/>
    <w:rsid w:val="007A5C7E"/>
    <w:rsid w:val="007A6691"/>
    <w:rsid w:val="007A6ABB"/>
    <w:rsid w:val="007A76CE"/>
    <w:rsid w:val="007B04EE"/>
    <w:rsid w:val="007B0A5A"/>
    <w:rsid w:val="007B0A7C"/>
    <w:rsid w:val="007B0E16"/>
    <w:rsid w:val="007B16F2"/>
    <w:rsid w:val="007B20DD"/>
    <w:rsid w:val="007B3C83"/>
    <w:rsid w:val="007B3D6F"/>
    <w:rsid w:val="007B4057"/>
    <w:rsid w:val="007B44C0"/>
    <w:rsid w:val="007B5C6A"/>
    <w:rsid w:val="007B765F"/>
    <w:rsid w:val="007C0F59"/>
    <w:rsid w:val="007C1FF4"/>
    <w:rsid w:val="007C24DF"/>
    <w:rsid w:val="007C3668"/>
    <w:rsid w:val="007C37DF"/>
    <w:rsid w:val="007C3840"/>
    <w:rsid w:val="007C3B69"/>
    <w:rsid w:val="007C438F"/>
    <w:rsid w:val="007C49E6"/>
    <w:rsid w:val="007C5C0D"/>
    <w:rsid w:val="007C6364"/>
    <w:rsid w:val="007C64A8"/>
    <w:rsid w:val="007D017B"/>
    <w:rsid w:val="007D1996"/>
    <w:rsid w:val="007D1CDB"/>
    <w:rsid w:val="007D2444"/>
    <w:rsid w:val="007D2A14"/>
    <w:rsid w:val="007D3BEF"/>
    <w:rsid w:val="007D3E39"/>
    <w:rsid w:val="007D3FA8"/>
    <w:rsid w:val="007D5FB1"/>
    <w:rsid w:val="007D60AA"/>
    <w:rsid w:val="007D6197"/>
    <w:rsid w:val="007D66C2"/>
    <w:rsid w:val="007D770B"/>
    <w:rsid w:val="007E0288"/>
    <w:rsid w:val="007E0B8B"/>
    <w:rsid w:val="007E12E7"/>
    <w:rsid w:val="007E1A27"/>
    <w:rsid w:val="007E1E7E"/>
    <w:rsid w:val="007E24E5"/>
    <w:rsid w:val="007E3888"/>
    <w:rsid w:val="007E3D4D"/>
    <w:rsid w:val="007E4A94"/>
    <w:rsid w:val="007E4B1C"/>
    <w:rsid w:val="007E587B"/>
    <w:rsid w:val="007E61CF"/>
    <w:rsid w:val="007E6278"/>
    <w:rsid w:val="007E688D"/>
    <w:rsid w:val="007E6BCE"/>
    <w:rsid w:val="007E7327"/>
    <w:rsid w:val="007E7A4A"/>
    <w:rsid w:val="007F0240"/>
    <w:rsid w:val="007F0FF8"/>
    <w:rsid w:val="007F0FFE"/>
    <w:rsid w:val="007F11C1"/>
    <w:rsid w:val="007F1FE9"/>
    <w:rsid w:val="007F30FA"/>
    <w:rsid w:val="007F3582"/>
    <w:rsid w:val="007F3D96"/>
    <w:rsid w:val="007F3E69"/>
    <w:rsid w:val="007F4304"/>
    <w:rsid w:val="007F5CB1"/>
    <w:rsid w:val="007F5D3E"/>
    <w:rsid w:val="007F61E5"/>
    <w:rsid w:val="007F6DFE"/>
    <w:rsid w:val="0080049E"/>
    <w:rsid w:val="0080074F"/>
    <w:rsid w:val="00801489"/>
    <w:rsid w:val="00802359"/>
    <w:rsid w:val="008028D8"/>
    <w:rsid w:val="00803391"/>
    <w:rsid w:val="0080360E"/>
    <w:rsid w:val="008037E3"/>
    <w:rsid w:val="00804C86"/>
    <w:rsid w:val="00804DA1"/>
    <w:rsid w:val="00805247"/>
    <w:rsid w:val="008052C7"/>
    <w:rsid w:val="008053CA"/>
    <w:rsid w:val="00805B3E"/>
    <w:rsid w:val="008072F9"/>
    <w:rsid w:val="00807932"/>
    <w:rsid w:val="00810064"/>
    <w:rsid w:val="0081010B"/>
    <w:rsid w:val="0081091D"/>
    <w:rsid w:val="00811D7B"/>
    <w:rsid w:val="008128EB"/>
    <w:rsid w:val="0081328C"/>
    <w:rsid w:val="00813A32"/>
    <w:rsid w:val="00813E23"/>
    <w:rsid w:val="00815D9C"/>
    <w:rsid w:val="00815F11"/>
    <w:rsid w:val="00816BE8"/>
    <w:rsid w:val="0082050B"/>
    <w:rsid w:val="00820DCA"/>
    <w:rsid w:val="00820FEF"/>
    <w:rsid w:val="00821139"/>
    <w:rsid w:val="00822C9C"/>
    <w:rsid w:val="00824194"/>
    <w:rsid w:val="00825327"/>
    <w:rsid w:val="008258AB"/>
    <w:rsid w:val="008266C5"/>
    <w:rsid w:val="008273B1"/>
    <w:rsid w:val="008300A3"/>
    <w:rsid w:val="00830DD5"/>
    <w:rsid w:val="00830FBD"/>
    <w:rsid w:val="00831253"/>
    <w:rsid w:val="00831574"/>
    <w:rsid w:val="00832175"/>
    <w:rsid w:val="008325EB"/>
    <w:rsid w:val="00833667"/>
    <w:rsid w:val="008353CD"/>
    <w:rsid w:val="0083550D"/>
    <w:rsid w:val="00835C6B"/>
    <w:rsid w:val="00836552"/>
    <w:rsid w:val="00837540"/>
    <w:rsid w:val="008378DA"/>
    <w:rsid w:val="00837FBD"/>
    <w:rsid w:val="008405AB"/>
    <w:rsid w:val="00840A55"/>
    <w:rsid w:val="00841A8E"/>
    <w:rsid w:val="0084255C"/>
    <w:rsid w:val="00842A74"/>
    <w:rsid w:val="00842ADF"/>
    <w:rsid w:val="00842B1F"/>
    <w:rsid w:val="00843A49"/>
    <w:rsid w:val="00845A1C"/>
    <w:rsid w:val="00845BC7"/>
    <w:rsid w:val="00846414"/>
    <w:rsid w:val="008470D1"/>
    <w:rsid w:val="00847138"/>
    <w:rsid w:val="00850419"/>
    <w:rsid w:val="00850DE7"/>
    <w:rsid w:val="0085135F"/>
    <w:rsid w:val="00851424"/>
    <w:rsid w:val="008523FB"/>
    <w:rsid w:val="00852DC3"/>
    <w:rsid w:val="008532E0"/>
    <w:rsid w:val="008536CA"/>
    <w:rsid w:val="00853DDC"/>
    <w:rsid w:val="00854D10"/>
    <w:rsid w:val="0085593B"/>
    <w:rsid w:val="00856071"/>
    <w:rsid w:val="0085712F"/>
    <w:rsid w:val="00857499"/>
    <w:rsid w:val="00862944"/>
    <w:rsid w:val="0086436F"/>
    <w:rsid w:val="008649E8"/>
    <w:rsid w:val="00864D3D"/>
    <w:rsid w:val="00865675"/>
    <w:rsid w:val="0087021F"/>
    <w:rsid w:val="00872D81"/>
    <w:rsid w:val="00872E4E"/>
    <w:rsid w:val="008731DB"/>
    <w:rsid w:val="008738AF"/>
    <w:rsid w:val="00874607"/>
    <w:rsid w:val="00874BD8"/>
    <w:rsid w:val="008751CD"/>
    <w:rsid w:val="00876093"/>
    <w:rsid w:val="008760F4"/>
    <w:rsid w:val="00876D6B"/>
    <w:rsid w:val="00876EDE"/>
    <w:rsid w:val="00880CA5"/>
    <w:rsid w:val="00881770"/>
    <w:rsid w:val="008823DE"/>
    <w:rsid w:val="00882405"/>
    <w:rsid w:val="0088281F"/>
    <w:rsid w:val="00882CA5"/>
    <w:rsid w:val="00882E38"/>
    <w:rsid w:val="008835E9"/>
    <w:rsid w:val="00883EF5"/>
    <w:rsid w:val="00884502"/>
    <w:rsid w:val="00884961"/>
    <w:rsid w:val="00884CAB"/>
    <w:rsid w:val="00885F82"/>
    <w:rsid w:val="00886BFA"/>
    <w:rsid w:val="00886C41"/>
    <w:rsid w:val="00886D9A"/>
    <w:rsid w:val="00886E55"/>
    <w:rsid w:val="008875EC"/>
    <w:rsid w:val="00891A07"/>
    <w:rsid w:val="00894097"/>
    <w:rsid w:val="00896325"/>
    <w:rsid w:val="008976E6"/>
    <w:rsid w:val="00897B54"/>
    <w:rsid w:val="00897CE1"/>
    <w:rsid w:val="008A0013"/>
    <w:rsid w:val="008A13A5"/>
    <w:rsid w:val="008A193D"/>
    <w:rsid w:val="008A2E60"/>
    <w:rsid w:val="008A346C"/>
    <w:rsid w:val="008A3496"/>
    <w:rsid w:val="008A3881"/>
    <w:rsid w:val="008A4FF9"/>
    <w:rsid w:val="008A510B"/>
    <w:rsid w:val="008A6167"/>
    <w:rsid w:val="008A78B2"/>
    <w:rsid w:val="008A7E87"/>
    <w:rsid w:val="008B013B"/>
    <w:rsid w:val="008B1CE3"/>
    <w:rsid w:val="008B22E9"/>
    <w:rsid w:val="008B34AD"/>
    <w:rsid w:val="008B47AB"/>
    <w:rsid w:val="008B536F"/>
    <w:rsid w:val="008B5D63"/>
    <w:rsid w:val="008B73CD"/>
    <w:rsid w:val="008B7B92"/>
    <w:rsid w:val="008C0162"/>
    <w:rsid w:val="008C07CB"/>
    <w:rsid w:val="008C0890"/>
    <w:rsid w:val="008C11A5"/>
    <w:rsid w:val="008C1F42"/>
    <w:rsid w:val="008C2954"/>
    <w:rsid w:val="008C2FA5"/>
    <w:rsid w:val="008C3827"/>
    <w:rsid w:val="008C3DEB"/>
    <w:rsid w:val="008C3FE7"/>
    <w:rsid w:val="008C59A8"/>
    <w:rsid w:val="008C64F0"/>
    <w:rsid w:val="008C7145"/>
    <w:rsid w:val="008D0185"/>
    <w:rsid w:val="008D2809"/>
    <w:rsid w:val="008D2980"/>
    <w:rsid w:val="008D2CB0"/>
    <w:rsid w:val="008D2F86"/>
    <w:rsid w:val="008D3B80"/>
    <w:rsid w:val="008D4865"/>
    <w:rsid w:val="008D4E61"/>
    <w:rsid w:val="008D5111"/>
    <w:rsid w:val="008D5207"/>
    <w:rsid w:val="008D5328"/>
    <w:rsid w:val="008D5B66"/>
    <w:rsid w:val="008E062B"/>
    <w:rsid w:val="008E0ADA"/>
    <w:rsid w:val="008E1598"/>
    <w:rsid w:val="008E2366"/>
    <w:rsid w:val="008E286A"/>
    <w:rsid w:val="008E2C79"/>
    <w:rsid w:val="008E3687"/>
    <w:rsid w:val="008E42BC"/>
    <w:rsid w:val="008E4330"/>
    <w:rsid w:val="008E4703"/>
    <w:rsid w:val="008E4CFA"/>
    <w:rsid w:val="008F0F40"/>
    <w:rsid w:val="008F2B1B"/>
    <w:rsid w:val="008F319B"/>
    <w:rsid w:val="008F33AB"/>
    <w:rsid w:val="008F40E6"/>
    <w:rsid w:val="008F4D8D"/>
    <w:rsid w:val="008F4F41"/>
    <w:rsid w:val="008F4F89"/>
    <w:rsid w:val="008F6869"/>
    <w:rsid w:val="008F6EC3"/>
    <w:rsid w:val="008F6F7D"/>
    <w:rsid w:val="008F6FA0"/>
    <w:rsid w:val="008F70D5"/>
    <w:rsid w:val="008F786B"/>
    <w:rsid w:val="008F7D9B"/>
    <w:rsid w:val="008F7EC3"/>
    <w:rsid w:val="00900304"/>
    <w:rsid w:val="009018DE"/>
    <w:rsid w:val="009040BA"/>
    <w:rsid w:val="00904A31"/>
    <w:rsid w:val="00904A45"/>
    <w:rsid w:val="009051BE"/>
    <w:rsid w:val="0090675C"/>
    <w:rsid w:val="009071B4"/>
    <w:rsid w:val="00907FD4"/>
    <w:rsid w:val="009104E3"/>
    <w:rsid w:val="00910A9C"/>
    <w:rsid w:val="0091139B"/>
    <w:rsid w:val="00911EAE"/>
    <w:rsid w:val="00912C71"/>
    <w:rsid w:val="009138BF"/>
    <w:rsid w:val="00913CA1"/>
    <w:rsid w:val="00915154"/>
    <w:rsid w:val="00915DF5"/>
    <w:rsid w:val="00916748"/>
    <w:rsid w:val="00920842"/>
    <w:rsid w:val="0092119F"/>
    <w:rsid w:val="00921685"/>
    <w:rsid w:val="009216B9"/>
    <w:rsid w:val="00923017"/>
    <w:rsid w:val="00926B04"/>
    <w:rsid w:val="00931909"/>
    <w:rsid w:val="00932334"/>
    <w:rsid w:val="0093241D"/>
    <w:rsid w:val="009324E8"/>
    <w:rsid w:val="00932AA4"/>
    <w:rsid w:val="00932FDF"/>
    <w:rsid w:val="00933184"/>
    <w:rsid w:val="00933B38"/>
    <w:rsid w:val="0093584A"/>
    <w:rsid w:val="0093621E"/>
    <w:rsid w:val="00937470"/>
    <w:rsid w:val="00937A23"/>
    <w:rsid w:val="009405C7"/>
    <w:rsid w:val="00940664"/>
    <w:rsid w:val="00940A66"/>
    <w:rsid w:val="00940C28"/>
    <w:rsid w:val="00941C80"/>
    <w:rsid w:val="0094211D"/>
    <w:rsid w:val="009427B7"/>
    <w:rsid w:val="009430AE"/>
    <w:rsid w:val="00943677"/>
    <w:rsid w:val="009466ED"/>
    <w:rsid w:val="0094672B"/>
    <w:rsid w:val="00947289"/>
    <w:rsid w:val="009508C3"/>
    <w:rsid w:val="00950E14"/>
    <w:rsid w:val="0095161F"/>
    <w:rsid w:val="0095317F"/>
    <w:rsid w:val="009541F5"/>
    <w:rsid w:val="00955E71"/>
    <w:rsid w:val="00956773"/>
    <w:rsid w:val="009575BD"/>
    <w:rsid w:val="009601A0"/>
    <w:rsid w:val="00961476"/>
    <w:rsid w:val="00961BC4"/>
    <w:rsid w:val="00962109"/>
    <w:rsid w:val="009623C5"/>
    <w:rsid w:val="0096257B"/>
    <w:rsid w:val="00962711"/>
    <w:rsid w:val="00962AC1"/>
    <w:rsid w:val="009633C0"/>
    <w:rsid w:val="00964BE6"/>
    <w:rsid w:val="00965862"/>
    <w:rsid w:val="009668EA"/>
    <w:rsid w:val="00967303"/>
    <w:rsid w:val="00970AAC"/>
    <w:rsid w:val="00970B34"/>
    <w:rsid w:val="00972979"/>
    <w:rsid w:val="00972BDE"/>
    <w:rsid w:val="00973FEE"/>
    <w:rsid w:val="0097410E"/>
    <w:rsid w:val="009747AB"/>
    <w:rsid w:val="0097506D"/>
    <w:rsid w:val="00975C19"/>
    <w:rsid w:val="00975C76"/>
    <w:rsid w:val="00976671"/>
    <w:rsid w:val="00977F49"/>
    <w:rsid w:val="00980F3E"/>
    <w:rsid w:val="00982117"/>
    <w:rsid w:val="00982523"/>
    <w:rsid w:val="00982597"/>
    <w:rsid w:val="009833F1"/>
    <w:rsid w:val="00983561"/>
    <w:rsid w:val="009845CD"/>
    <w:rsid w:val="0098584C"/>
    <w:rsid w:val="009865F4"/>
    <w:rsid w:val="00986AAF"/>
    <w:rsid w:val="00987BFD"/>
    <w:rsid w:val="00990B7D"/>
    <w:rsid w:val="0099121F"/>
    <w:rsid w:val="009920BF"/>
    <w:rsid w:val="0099257A"/>
    <w:rsid w:val="009926AC"/>
    <w:rsid w:val="0099379F"/>
    <w:rsid w:val="00993949"/>
    <w:rsid w:val="0099394A"/>
    <w:rsid w:val="00993A22"/>
    <w:rsid w:val="00993D3A"/>
    <w:rsid w:val="00994190"/>
    <w:rsid w:val="00994233"/>
    <w:rsid w:val="00995C3B"/>
    <w:rsid w:val="009962F6"/>
    <w:rsid w:val="009973E0"/>
    <w:rsid w:val="00997F53"/>
    <w:rsid w:val="00997FEB"/>
    <w:rsid w:val="009A044B"/>
    <w:rsid w:val="009A099D"/>
    <w:rsid w:val="009A09C1"/>
    <w:rsid w:val="009A1B8B"/>
    <w:rsid w:val="009A1F21"/>
    <w:rsid w:val="009A3CD6"/>
    <w:rsid w:val="009A4C61"/>
    <w:rsid w:val="009A5096"/>
    <w:rsid w:val="009A50A6"/>
    <w:rsid w:val="009A527C"/>
    <w:rsid w:val="009A613B"/>
    <w:rsid w:val="009A66B8"/>
    <w:rsid w:val="009A6F7A"/>
    <w:rsid w:val="009A76C5"/>
    <w:rsid w:val="009A77DD"/>
    <w:rsid w:val="009A7C50"/>
    <w:rsid w:val="009B0DE0"/>
    <w:rsid w:val="009B0F37"/>
    <w:rsid w:val="009B121B"/>
    <w:rsid w:val="009B1B35"/>
    <w:rsid w:val="009B1B8F"/>
    <w:rsid w:val="009B1FE4"/>
    <w:rsid w:val="009B2DC5"/>
    <w:rsid w:val="009B3BBF"/>
    <w:rsid w:val="009B5693"/>
    <w:rsid w:val="009B6A41"/>
    <w:rsid w:val="009C00F8"/>
    <w:rsid w:val="009C0158"/>
    <w:rsid w:val="009C0E5B"/>
    <w:rsid w:val="009C153E"/>
    <w:rsid w:val="009C29F1"/>
    <w:rsid w:val="009C426D"/>
    <w:rsid w:val="009C6773"/>
    <w:rsid w:val="009C69AC"/>
    <w:rsid w:val="009C6EC9"/>
    <w:rsid w:val="009D0F3F"/>
    <w:rsid w:val="009D23F2"/>
    <w:rsid w:val="009D2D71"/>
    <w:rsid w:val="009D31AE"/>
    <w:rsid w:val="009D424D"/>
    <w:rsid w:val="009D430A"/>
    <w:rsid w:val="009D432C"/>
    <w:rsid w:val="009D55E0"/>
    <w:rsid w:val="009D5D88"/>
    <w:rsid w:val="009D5DDB"/>
    <w:rsid w:val="009D5F36"/>
    <w:rsid w:val="009D7573"/>
    <w:rsid w:val="009D7F74"/>
    <w:rsid w:val="009E0358"/>
    <w:rsid w:val="009E1F36"/>
    <w:rsid w:val="009E2B89"/>
    <w:rsid w:val="009E5A81"/>
    <w:rsid w:val="009E64FD"/>
    <w:rsid w:val="009E66DB"/>
    <w:rsid w:val="009E698E"/>
    <w:rsid w:val="009E70F5"/>
    <w:rsid w:val="009E7372"/>
    <w:rsid w:val="009E7867"/>
    <w:rsid w:val="009E7FB0"/>
    <w:rsid w:val="009F359D"/>
    <w:rsid w:val="009F40CF"/>
    <w:rsid w:val="009F4A6D"/>
    <w:rsid w:val="009F5625"/>
    <w:rsid w:val="009F5A8D"/>
    <w:rsid w:val="009F63E7"/>
    <w:rsid w:val="009F7ABE"/>
    <w:rsid w:val="009F7B23"/>
    <w:rsid w:val="00A023B5"/>
    <w:rsid w:val="00A02EA1"/>
    <w:rsid w:val="00A03A5C"/>
    <w:rsid w:val="00A03BEB"/>
    <w:rsid w:val="00A03EDE"/>
    <w:rsid w:val="00A048CE"/>
    <w:rsid w:val="00A0537B"/>
    <w:rsid w:val="00A06A56"/>
    <w:rsid w:val="00A06C83"/>
    <w:rsid w:val="00A0702D"/>
    <w:rsid w:val="00A07B40"/>
    <w:rsid w:val="00A10163"/>
    <w:rsid w:val="00A1020B"/>
    <w:rsid w:val="00A112E5"/>
    <w:rsid w:val="00A12519"/>
    <w:rsid w:val="00A126EE"/>
    <w:rsid w:val="00A12EB6"/>
    <w:rsid w:val="00A13758"/>
    <w:rsid w:val="00A1386F"/>
    <w:rsid w:val="00A142C7"/>
    <w:rsid w:val="00A14BA6"/>
    <w:rsid w:val="00A14C46"/>
    <w:rsid w:val="00A15322"/>
    <w:rsid w:val="00A15C97"/>
    <w:rsid w:val="00A16ED6"/>
    <w:rsid w:val="00A20C4A"/>
    <w:rsid w:val="00A20CC7"/>
    <w:rsid w:val="00A20D44"/>
    <w:rsid w:val="00A229DA"/>
    <w:rsid w:val="00A22ECD"/>
    <w:rsid w:val="00A23424"/>
    <w:rsid w:val="00A23CC7"/>
    <w:rsid w:val="00A25D04"/>
    <w:rsid w:val="00A2624A"/>
    <w:rsid w:val="00A26DDF"/>
    <w:rsid w:val="00A27085"/>
    <w:rsid w:val="00A2743F"/>
    <w:rsid w:val="00A27672"/>
    <w:rsid w:val="00A27C34"/>
    <w:rsid w:val="00A30EDA"/>
    <w:rsid w:val="00A31043"/>
    <w:rsid w:val="00A31BCB"/>
    <w:rsid w:val="00A31EF0"/>
    <w:rsid w:val="00A31FAC"/>
    <w:rsid w:val="00A32DFA"/>
    <w:rsid w:val="00A32E8E"/>
    <w:rsid w:val="00A3406C"/>
    <w:rsid w:val="00A34970"/>
    <w:rsid w:val="00A35576"/>
    <w:rsid w:val="00A35751"/>
    <w:rsid w:val="00A37D79"/>
    <w:rsid w:val="00A37EED"/>
    <w:rsid w:val="00A4094A"/>
    <w:rsid w:val="00A40E51"/>
    <w:rsid w:val="00A40EB7"/>
    <w:rsid w:val="00A4119C"/>
    <w:rsid w:val="00A419B0"/>
    <w:rsid w:val="00A419B5"/>
    <w:rsid w:val="00A421B1"/>
    <w:rsid w:val="00A43E36"/>
    <w:rsid w:val="00A45E5E"/>
    <w:rsid w:val="00A464B4"/>
    <w:rsid w:val="00A46EAA"/>
    <w:rsid w:val="00A47D7A"/>
    <w:rsid w:val="00A47EC3"/>
    <w:rsid w:val="00A51127"/>
    <w:rsid w:val="00A511F6"/>
    <w:rsid w:val="00A51B30"/>
    <w:rsid w:val="00A51D1C"/>
    <w:rsid w:val="00A52096"/>
    <w:rsid w:val="00A52CDA"/>
    <w:rsid w:val="00A52E9E"/>
    <w:rsid w:val="00A55797"/>
    <w:rsid w:val="00A55855"/>
    <w:rsid w:val="00A55B5D"/>
    <w:rsid w:val="00A55C30"/>
    <w:rsid w:val="00A55F47"/>
    <w:rsid w:val="00A564BD"/>
    <w:rsid w:val="00A568D1"/>
    <w:rsid w:val="00A56E31"/>
    <w:rsid w:val="00A57D83"/>
    <w:rsid w:val="00A60B23"/>
    <w:rsid w:val="00A60D91"/>
    <w:rsid w:val="00A6162D"/>
    <w:rsid w:val="00A61DA1"/>
    <w:rsid w:val="00A61DA3"/>
    <w:rsid w:val="00A62175"/>
    <w:rsid w:val="00A67928"/>
    <w:rsid w:val="00A708D8"/>
    <w:rsid w:val="00A70C16"/>
    <w:rsid w:val="00A71487"/>
    <w:rsid w:val="00A71B66"/>
    <w:rsid w:val="00A71DFC"/>
    <w:rsid w:val="00A71F01"/>
    <w:rsid w:val="00A7211F"/>
    <w:rsid w:val="00A72E58"/>
    <w:rsid w:val="00A72F1E"/>
    <w:rsid w:val="00A72FDD"/>
    <w:rsid w:val="00A74EF1"/>
    <w:rsid w:val="00A75328"/>
    <w:rsid w:val="00A7548F"/>
    <w:rsid w:val="00A75CD7"/>
    <w:rsid w:val="00A76A86"/>
    <w:rsid w:val="00A77E3D"/>
    <w:rsid w:val="00A803AC"/>
    <w:rsid w:val="00A805F8"/>
    <w:rsid w:val="00A81585"/>
    <w:rsid w:val="00A816DD"/>
    <w:rsid w:val="00A81F78"/>
    <w:rsid w:val="00A82C9A"/>
    <w:rsid w:val="00A843E7"/>
    <w:rsid w:val="00A84B03"/>
    <w:rsid w:val="00A84B5F"/>
    <w:rsid w:val="00A84C1E"/>
    <w:rsid w:val="00A85C03"/>
    <w:rsid w:val="00A85CEB"/>
    <w:rsid w:val="00A86196"/>
    <w:rsid w:val="00A86477"/>
    <w:rsid w:val="00A8653C"/>
    <w:rsid w:val="00A87395"/>
    <w:rsid w:val="00A873A4"/>
    <w:rsid w:val="00A874C0"/>
    <w:rsid w:val="00A874DA"/>
    <w:rsid w:val="00A9040A"/>
    <w:rsid w:val="00A91578"/>
    <w:rsid w:val="00A91614"/>
    <w:rsid w:val="00A922B1"/>
    <w:rsid w:val="00A92B7C"/>
    <w:rsid w:val="00A92C3A"/>
    <w:rsid w:val="00A93046"/>
    <w:rsid w:val="00A931D1"/>
    <w:rsid w:val="00A942D8"/>
    <w:rsid w:val="00A95D8E"/>
    <w:rsid w:val="00A977CE"/>
    <w:rsid w:val="00AA08A1"/>
    <w:rsid w:val="00AA0BD5"/>
    <w:rsid w:val="00AA1E81"/>
    <w:rsid w:val="00AA2081"/>
    <w:rsid w:val="00AA2471"/>
    <w:rsid w:val="00AA2DEE"/>
    <w:rsid w:val="00AA3425"/>
    <w:rsid w:val="00AA4F53"/>
    <w:rsid w:val="00AA61FE"/>
    <w:rsid w:val="00AA6339"/>
    <w:rsid w:val="00AB0E47"/>
    <w:rsid w:val="00AB1383"/>
    <w:rsid w:val="00AB1A3F"/>
    <w:rsid w:val="00AB2072"/>
    <w:rsid w:val="00AB30D6"/>
    <w:rsid w:val="00AB4FB5"/>
    <w:rsid w:val="00AB640E"/>
    <w:rsid w:val="00AC10EE"/>
    <w:rsid w:val="00AC1895"/>
    <w:rsid w:val="00AC2245"/>
    <w:rsid w:val="00AC3674"/>
    <w:rsid w:val="00AC394F"/>
    <w:rsid w:val="00AC4DC1"/>
    <w:rsid w:val="00AC5584"/>
    <w:rsid w:val="00AC583D"/>
    <w:rsid w:val="00AC60D3"/>
    <w:rsid w:val="00AC68AC"/>
    <w:rsid w:val="00AC6AC3"/>
    <w:rsid w:val="00AC6D2C"/>
    <w:rsid w:val="00AC786D"/>
    <w:rsid w:val="00AC7B20"/>
    <w:rsid w:val="00AD01E8"/>
    <w:rsid w:val="00AD214A"/>
    <w:rsid w:val="00AD224F"/>
    <w:rsid w:val="00AD2400"/>
    <w:rsid w:val="00AD2ABA"/>
    <w:rsid w:val="00AD2C56"/>
    <w:rsid w:val="00AD3B91"/>
    <w:rsid w:val="00AD3D3E"/>
    <w:rsid w:val="00AD412B"/>
    <w:rsid w:val="00AD574F"/>
    <w:rsid w:val="00AD665E"/>
    <w:rsid w:val="00AD6B03"/>
    <w:rsid w:val="00AD6B4D"/>
    <w:rsid w:val="00AD7281"/>
    <w:rsid w:val="00AD78F9"/>
    <w:rsid w:val="00AD7D35"/>
    <w:rsid w:val="00AE0030"/>
    <w:rsid w:val="00AE013F"/>
    <w:rsid w:val="00AE0A2B"/>
    <w:rsid w:val="00AE0D75"/>
    <w:rsid w:val="00AE10E3"/>
    <w:rsid w:val="00AE15B9"/>
    <w:rsid w:val="00AE4647"/>
    <w:rsid w:val="00AE5F2A"/>
    <w:rsid w:val="00AE6CD8"/>
    <w:rsid w:val="00AE6CF2"/>
    <w:rsid w:val="00AF0786"/>
    <w:rsid w:val="00AF1D10"/>
    <w:rsid w:val="00AF2EF2"/>
    <w:rsid w:val="00AF50E5"/>
    <w:rsid w:val="00AF5E86"/>
    <w:rsid w:val="00AF6402"/>
    <w:rsid w:val="00B00C15"/>
    <w:rsid w:val="00B019E2"/>
    <w:rsid w:val="00B02C33"/>
    <w:rsid w:val="00B0435C"/>
    <w:rsid w:val="00B046EA"/>
    <w:rsid w:val="00B048C3"/>
    <w:rsid w:val="00B06662"/>
    <w:rsid w:val="00B07603"/>
    <w:rsid w:val="00B07DD3"/>
    <w:rsid w:val="00B07F9F"/>
    <w:rsid w:val="00B10152"/>
    <w:rsid w:val="00B1418C"/>
    <w:rsid w:val="00B1494E"/>
    <w:rsid w:val="00B21616"/>
    <w:rsid w:val="00B22BE6"/>
    <w:rsid w:val="00B247BA"/>
    <w:rsid w:val="00B261C8"/>
    <w:rsid w:val="00B26453"/>
    <w:rsid w:val="00B2676C"/>
    <w:rsid w:val="00B26C19"/>
    <w:rsid w:val="00B27604"/>
    <w:rsid w:val="00B2783D"/>
    <w:rsid w:val="00B2798D"/>
    <w:rsid w:val="00B279C7"/>
    <w:rsid w:val="00B27D4E"/>
    <w:rsid w:val="00B312C1"/>
    <w:rsid w:val="00B3177B"/>
    <w:rsid w:val="00B31913"/>
    <w:rsid w:val="00B33697"/>
    <w:rsid w:val="00B338D6"/>
    <w:rsid w:val="00B34045"/>
    <w:rsid w:val="00B3482C"/>
    <w:rsid w:val="00B34BDE"/>
    <w:rsid w:val="00B34ED0"/>
    <w:rsid w:val="00B35C38"/>
    <w:rsid w:val="00B35C6D"/>
    <w:rsid w:val="00B36545"/>
    <w:rsid w:val="00B36734"/>
    <w:rsid w:val="00B36C05"/>
    <w:rsid w:val="00B371D7"/>
    <w:rsid w:val="00B40273"/>
    <w:rsid w:val="00B41FBD"/>
    <w:rsid w:val="00B426B4"/>
    <w:rsid w:val="00B42F1E"/>
    <w:rsid w:val="00B45203"/>
    <w:rsid w:val="00B453AA"/>
    <w:rsid w:val="00B46862"/>
    <w:rsid w:val="00B476D4"/>
    <w:rsid w:val="00B47985"/>
    <w:rsid w:val="00B47B09"/>
    <w:rsid w:val="00B50A0C"/>
    <w:rsid w:val="00B513DC"/>
    <w:rsid w:val="00B51BB5"/>
    <w:rsid w:val="00B52372"/>
    <w:rsid w:val="00B54505"/>
    <w:rsid w:val="00B54AF5"/>
    <w:rsid w:val="00B551D4"/>
    <w:rsid w:val="00B55274"/>
    <w:rsid w:val="00B556A8"/>
    <w:rsid w:val="00B55B0F"/>
    <w:rsid w:val="00B566FB"/>
    <w:rsid w:val="00B56DA1"/>
    <w:rsid w:val="00B57222"/>
    <w:rsid w:val="00B576A0"/>
    <w:rsid w:val="00B61890"/>
    <w:rsid w:val="00B6363F"/>
    <w:rsid w:val="00B6463A"/>
    <w:rsid w:val="00B64923"/>
    <w:rsid w:val="00B65E8C"/>
    <w:rsid w:val="00B66F93"/>
    <w:rsid w:val="00B705F3"/>
    <w:rsid w:val="00B71AC3"/>
    <w:rsid w:val="00B74D53"/>
    <w:rsid w:val="00B75014"/>
    <w:rsid w:val="00B750D1"/>
    <w:rsid w:val="00B75354"/>
    <w:rsid w:val="00B7636F"/>
    <w:rsid w:val="00B768FB"/>
    <w:rsid w:val="00B80CC3"/>
    <w:rsid w:val="00B80E5E"/>
    <w:rsid w:val="00B81535"/>
    <w:rsid w:val="00B82273"/>
    <w:rsid w:val="00B83C3B"/>
    <w:rsid w:val="00B83DFD"/>
    <w:rsid w:val="00B83E8C"/>
    <w:rsid w:val="00B840AB"/>
    <w:rsid w:val="00B846CD"/>
    <w:rsid w:val="00B85B62"/>
    <w:rsid w:val="00B85CE2"/>
    <w:rsid w:val="00B8631C"/>
    <w:rsid w:val="00B9031A"/>
    <w:rsid w:val="00B907BC"/>
    <w:rsid w:val="00B9081C"/>
    <w:rsid w:val="00B9113A"/>
    <w:rsid w:val="00B9139A"/>
    <w:rsid w:val="00B91902"/>
    <w:rsid w:val="00B91A36"/>
    <w:rsid w:val="00B934C4"/>
    <w:rsid w:val="00B934CC"/>
    <w:rsid w:val="00B93DC0"/>
    <w:rsid w:val="00B94036"/>
    <w:rsid w:val="00B94CFD"/>
    <w:rsid w:val="00B94D1D"/>
    <w:rsid w:val="00B94DCC"/>
    <w:rsid w:val="00B95717"/>
    <w:rsid w:val="00B9655A"/>
    <w:rsid w:val="00B97ABD"/>
    <w:rsid w:val="00B97B10"/>
    <w:rsid w:val="00BA0109"/>
    <w:rsid w:val="00BA0220"/>
    <w:rsid w:val="00BA15F9"/>
    <w:rsid w:val="00BA1FDF"/>
    <w:rsid w:val="00BA2064"/>
    <w:rsid w:val="00BA2269"/>
    <w:rsid w:val="00BA2FE7"/>
    <w:rsid w:val="00BA394E"/>
    <w:rsid w:val="00BA44E9"/>
    <w:rsid w:val="00BA4A53"/>
    <w:rsid w:val="00BA6F9D"/>
    <w:rsid w:val="00BA71AF"/>
    <w:rsid w:val="00BA787D"/>
    <w:rsid w:val="00BA7E5C"/>
    <w:rsid w:val="00BB066C"/>
    <w:rsid w:val="00BB0F25"/>
    <w:rsid w:val="00BB0FBA"/>
    <w:rsid w:val="00BB12B5"/>
    <w:rsid w:val="00BB18FA"/>
    <w:rsid w:val="00BB1A72"/>
    <w:rsid w:val="00BB1BEA"/>
    <w:rsid w:val="00BB331C"/>
    <w:rsid w:val="00BB6049"/>
    <w:rsid w:val="00BB60C9"/>
    <w:rsid w:val="00BB6B80"/>
    <w:rsid w:val="00BB7523"/>
    <w:rsid w:val="00BB7DF3"/>
    <w:rsid w:val="00BB7F1B"/>
    <w:rsid w:val="00BC0402"/>
    <w:rsid w:val="00BC0E47"/>
    <w:rsid w:val="00BC1922"/>
    <w:rsid w:val="00BC1E9E"/>
    <w:rsid w:val="00BC20BF"/>
    <w:rsid w:val="00BC2250"/>
    <w:rsid w:val="00BC2B4C"/>
    <w:rsid w:val="00BC2E25"/>
    <w:rsid w:val="00BC344A"/>
    <w:rsid w:val="00BC4358"/>
    <w:rsid w:val="00BC4E14"/>
    <w:rsid w:val="00BC4EC8"/>
    <w:rsid w:val="00BC5E9B"/>
    <w:rsid w:val="00BC642C"/>
    <w:rsid w:val="00BC6FCC"/>
    <w:rsid w:val="00BC7749"/>
    <w:rsid w:val="00BC7ACA"/>
    <w:rsid w:val="00BD0B60"/>
    <w:rsid w:val="00BD0FA6"/>
    <w:rsid w:val="00BD15DE"/>
    <w:rsid w:val="00BD1AAB"/>
    <w:rsid w:val="00BD1C29"/>
    <w:rsid w:val="00BD26E9"/>
    <w:rsid w:val="00BD38B0"/>
    <w:rsid w:val="00BD3E1C"/>
    <w:rsid w:val="00BD5F8C"/>
    <w:rsid w:val="00BD6D02"/>
    <w:rsid w:val="00BD7E3F"/>
    <w:rsid w:val="00BE05C8"/>
    <w:rsid w:val="00BE0F7F"/>
    <w:rsid w:val="00BE13EB"/>
    <w:rsid w:val="00BE273B"/>
    <w:rsid w:val="00BE28E3"/>
    <w:rsid w:val="00BE2B68"/>
    <w:rsid w:val="00BE2C5D"/>
    <w:rsid w:val="00BE63F1"/>
    <w:rsid w:val="00BE672E"/>
    <w:rsid w:val="00BE6908"/>
    <w:rsid w:val="00BE6A92"/>
    <w:rsid w:val="00BE7502"/>
    <w:rsid w:val="00BF06AE"/>
    <w:rsid w:val="00BF0CE8"/>
    <w:rsid w:val="00BF15B6"/>
    <w:rsid w:val="00BF19D0"/>
    <w:rsid w:val="00BF2111"/>
    <w:rsid w:val="00BF2AEC"/>
    <w:rsid w:val="00BF7C98"/>
    <w:rsid w:val="00C00435"/>
    <w:rsid w:val="00C00FB6"/>
    <w:rsid w:val="00C02654"/>
    <w:rsid w:val="00C0272C"/>
    <w:rsid w:val="00C02971"/>
    <w:rsid w:val="00C02A42"/>
    <w:rsid w:val="00C03433"/>
    <w:rsid w:val="00C03F36"/>
    <w:rsid w:val="00C04D40"/>
    <w:rsid w:val="00C057D9"/>
    <w:rsid w:val="00C064DB"/>
    <w:rsid w:val="00C06824"/>
    <w:rsid w:val="00C068D8"/>
    <w:rsid w:val="00C102AB"/>
    <w:rsid w:val="00C11172"/>
    <w:rsid w:val="00C11726"/>
    <w:rsid w:val="00C11925"/>
    <w:rsid w:val="00C1197F"/>
    <w:rsid w:val="00C122EA"/>
    <w:rsid w:val="00C13B52"/>
    <w:rsid w:val="00C1459B"/>
    <w:rsid w:val="00C14721"/>
    <w:rsid w:val="00C14C75"/>
    <w:rsid w:val="00C1621F"/>
    <w:rsid w:val="00C167F4"/>
    <w:rsid w:val="00C16E51"/>
    <w:rsid w:val="00C16F73"/>
    <w:rsid w:val="00C17A97"/>
    <w:rsid w:val="00C20002"/>
    <w:rsid w:val="00C201EA"/>
    <w:rsid w:val="00C21594"/>
    <w:rsid w:val="00C21B34"/>
    <w:rsid w:val="00C227AD"/>
    <w:rsid w:val="00C228ED"/>
    <w:rsid w:val="00C23CFC"/>
    <w:rsid w:val="00C2523D"/>
    <w:rsid w:val="00C26535"/>
    <w:rsid w:val="00C267BA"/>
    <w:rsid w:val="00C26FD6"/>
    <w:rsid w:val="00C30422"/>
    <w:rsid w:val="00C312F1"/>
    <w:rsid w:val="00C314AC"/>
    <w:rsid w:val="00C32812"/>
    <w:rsid w:val="00C329AF"/>
    <w:rsid w:val="00C32B91"/>
    <w:rsid w:val="00C3318E"/>
    <w:rsid w:val="00C33655"/>
    <w:rsid w:val="00C342B8"/>
    <w:rsid w:val="00C35274"/>
    <w:rsid w:val="00C35B08"/>
    <w:rsid w:val="00C35E6A"/>
    <w:rsid w:val="00C36F6F"/>
    <w:rsid w:val="00C40F3C"/>
    <w:rsid w:val="00C414E3"/>
    <w:rsid w:val="00C4191D"/>
    <w:rsid w:val="00C42574"/>
    <w:rsid w:val="00C42ECB"/>
    <w:rsid w:val="00C434EC"/>
    <w:rsid w:val="00C442DA"/>
    <w:rsid w:val="00C4537B"/>
    <w:rsid w:val="00C45BDC"/>
    <w:rsid w:val="00C45D5C"/>
    <w:rsid w:val="00C46B96"/>
    <w:rsid w:val="00C4730E"/>
    <w:rsid w:val="00C47455"/>
    <w:rsid w:val="00C50631"/>
    <w:rsid w:val="00C5255C"/>
    <w:rsid w:val="00C52996"/>
    <w:rsid w:val="00C5457B"/>
    <w:rsid w:val="00C5492A"/>
    <w:rsid w:val="00C568D9"/>
    <w:rsid w:val="00C601F0"/>
    <w:rsid w:val="00C60D68"/>
    <w:rsid w:val="00C6103E"/>
    <w:rsid w:val="00C619F9"/>
    <w:rsid w:val="00C62512"/>
    <w:rsid w:val="00C63AB5"/>
    <w:rsid w:val="00C655E3"/>
    <w:rsid w:val="00C70067"/>
    <w:rsid w:val="00C70372"/>
    <w:rsid w:val="00C70BA9"/>
    <w:rsid w:val="00C71897"/>
    <w:rsid w:val="00C71B07"/>
    <w:rsid w:val="00C720BA"/>
    <w:rsid w:val="00C7323B"/>
    <w:rsid w:val="00C74CA9"/>
    <w:rsid w:val="00C75F6C"/>
    <w:rsid w:val="00C76E3A"/>
    <w:rsid w:val="00C77914"/>
    <w:rsid w:val="00C80770"/>
    <w:rsid w:val="00C80FAF"/>
    <w:rsid w:val="00C813E0"/>
    <w:rsid w:val="00C819A7"/>
    <w:rsid w:val="00C84F99"/>
    <w:rsid w:val="00C851E8"/>
    <w:rsid w:val="00C852A0"/>
    <w:rsid w:val="00C857D4"/>
    <w:rsid w:val="00C860D9"/>
    <w:rsid w:val="00C86469"/>
    <w:rsid w:val="00C86927"/>
    <w:rsid w:val="00C874F3"/>
    <w:rsid w:val="00C91842"/>
    <w:rsid w:val="00C9297D"/>
    <w:rsid w:val="00C92DA7"/>
    <w:rsid w:val="00C9412A"/>
    <w:rsid w:val="00C94E41"/>
    <w:rsid w:val="00C95615"/>
    <w:rsid w:val="00C95A40"/>
    <w:rsid w:val="00C95C90"/>
    <w:rsid w:val="00C9620F"/>
    <w:rsid w:val="00C96400"/>
    <w:rsid w:val="00C96D6D"/>
    <w:rsid w:val="00C978A0"/>
    <w:rsid w:val="00CA00EC"/>
    <w:rsid w:val="00CA0EA7"/>
    <w:rsid w:val="00CA0F7D"/>
    <w:rsid w:val="00CA3506"/>
    <w:rsid w:val="00CA3A20"/>
    <w:rsid w:val="00CA5E04"/>
    <w:rsid w:val="00CA6221"/>
    <w:rsid w:val="00CA7030"/>
    <w:rsid w:val="00CA7DE7"/>
    <w:rsid w:val="00CB016B"/>
    <w:rsid w:val="00CB0A51"/>
    <w:rsid w:val="00CB1557"/>
    <w:rsid w:val="00CB203E"/>
    <w:rsid w:val="00CB2A9E"/>
    <w:rsid w:val="00CB2CE2"/>
    <w:rsid w:val="00CB3AFF"/>
    <w:rsid w:val="00CB6009"/>
    <w:rsid w:val="00CB6C25"/>
    <w:rsid w:val="00CB7021"/>
    <w:rsid w:val="00CB7398"/>
    <w:rsid w:val="00CC027A"/>
    <w:rsid w:val="00CC0A77"/>
    <w:rsid w:val="00CC35AC"/>
    <w:rsid w:val="00CC4CA9"/>
    <w:rsid w:val="00CC5846"/>
    <w:rsid w:val="00CC5855"/>
    <w:rsid w:val="00CC6237"/>
    <w:rsid w:val="00CC64D8"/>
    <w:rsid w:val="00CC7C60"/>
    <w:rsid w:val="00CC7EDF"/>
    <w:rsid w:val="00CD04F0"/>
    <w:rsid w:val="00CD06EC"/>
    <w:rsid w:val="00CD2A2D"/>
    <w:rsid w:val="00CD2B51"/>
    <w:rsid w:val="00CD2E13"/>
    <w:rsid w:val="00CD3D0D"/>
    <w:rsid w:val="00CD3ECF"/>
    <w:rsid w:val="00CD42C6"/>
    <w:rsid w:val="00CD5089"/>
    <w:rsid w:val="00CD5371"/>
    <w:rsid w:val="00CD610A"/>
    <w:rsid w:val="00CD7067"/>
    <w:rsid w:val="00CD734E"/>
    <w:rsid w:val="00CE0013"/>
    <w:rsid w:val="00CE0898"/>
    <w:rsid w:val="00CE17DA"/>
    <w:rsid w:val="00CE2E79"/>
    <w:rsid w:val="00CE4154"/>
    <w:rsid w:val="00CE46D2"/>
    <w:rsid w:val="00CE4D08"/>
    <w:rsid w:val="00CE5DAD"/>
    <w:rsid w:val="00CE6192"/>
    <w:rsid w:val="00CE638E"/>
    <w:rsid w:val="00CE6612"/>
    <w:rsid w:val="00CE69D1"/>
    <w:rsid w:val="00CE6D2F"/>
    <w:rsid w:val="00CF0118"/>
    <w:rsid w:val="00CF16EC"/>
    <w:rsid w:val="00CF2DAD"/>
    <w:rsid w:val="00CF2FBE"/>
    <w:rsid w:val="00CF34B4"/>
    <w:rsid w:val="00CF47A3"/>
    <w:rsid w:val="00CF4B42"/>
    <w:rsid w:val="00CF4E19"/>
    <w:rsid w:val="00CF4FB9"/>
    <w:rsid w:val="00CF576E"/>
    <w:rsid w:val="00CF61EC"/>
    <w:rsid w:val="00CF6410"/>
    <w:rsid w:val="00CF6E1C"/>
    <w:rsid w:val="00CF73E4"/>
    <w:rsid w:val="00D026AA"/>
    <w:rsid w:val="00D026EA"/>
    <w:rsid w:val="00D02A03"/>
    <w:rsid w:val="00D03511"/>
    <w:rsid w:val="00D03817"/>
    <w:rsid w:val="00D03A5F"/>
    <w:rsid w:val="00D040C9"/>
    <w:rsid w:val="00D05F66"/>
    <w:rsid w:val="00D06385"/>
    <w:rsid w:val="00D06CE5"/>
    <w:rsid w:val="00D1009A"/>
    <w:rsid w:val="00D10194"/>
    <w:rsid w:val="00D11006"/>
    <w:rsid w:val="00D12459"/>
    <w:rsid w:val="00D126EA"/>
    <w:rsid w:val="00D1438A"/>
    <w:rsid w:val="00D156D5"/>
    <w:rsid w:val="00D162F3"/>
    <w:rsid w:val="00D2056F"/>
    <w:rsid w:val="00D206DE"/>
    <w:rsid w:val="00D2086E"/>
    <w:rsid w:val="00D2099B"/>
    <w:rsid w:val="00D21010"/>
    <w:rsid w:val="00D21701"/>
    <w:rsid w:val="00D21B61"/>
    <w:rsid w:val="00D21EAC"/>
    <w:rsid w:val="00D2432E"/>
    <w:rsid w:val="00D24823"/>
    <w:rsid w:val="00D27560"/>
    <w:rsid w:val="00D30343"/>
    <w:rsid w:val="00D3177C"/>
    <w:rsid w:val="00D320F1"/>
    <w:rsid w:val="00D33CAB"/>
    <w:rsid w:val="00D343A1"/>
    <w:rsid w:val="00D34A0B"/>
    <w:rsid w:val="00D353A6"/>
    <w:rsid w:val="00D36040"/>
    <w:rsid w:val="00D36121"/>
    <w:rsid w:val="00D36F3F"/>
    <w:rsid w:val="00D3771E"/>
    <w:rsid w:val="00D37BC0"/>
    <w:rsid w:val="00D4101C"/>
    <w:rsid w:val="00D413A5"/>
    <w:rsid w:val="00D42150"/>
    <w:rsid w:val="00D4218E"/>
    <w:rsid w:val="00D429A7"/>
    <w:rsid w:val="00D42D91"/>
    <w:rsid w:val="00D434B7"/>
    <w:rsid w:val="00D443E4"/>
    <w:rsid w:val="00D44797"/>
    <w:rsid w:val="00D45202"/>
    <w:rsid w:val="00D455D3"/>
    <w:rsid w:val="00D51500"/>
    <w:rsid w:val="00D52EB6"/>
    <w:rsid w:val="00D5347A"/>
    <w:rsid w:val="00D54582"/>
    <w:rsid w:val="00D54BF8"/>
    <w:rsid w:val="00D5628D"/>
    <w:rsid w:val="00D56DD1"/>
    <w:rsid w:val="00D56EA5"/>
    <w:rsid w:val="00D57186"/>
    <w:rsid w:val="00D60729"/>
    <w:rsid w:val="00D62B87"/>
    <w:rsid w:val="00D638BC"/>
    <w:rsid w:val="00D64256"/>
    <w:rsid w:val="00D651CB"/>
    <w:rsid w:val="00D6527F"/>
    <w:rsid w:val="00D66906"/>
    <w:rsid w:val="00D67A97"/>
    <w:rsid w:val="00D717BC"/>
    <w:rsid w:val="00D723C2"/>
    <w:rsid w:val="00D72525"/>
    <w:rsid w:val="00D743A0"/>
    <w:rsid w:val="00D74A86"/>
    <w:rsid w:val="00D75A59"/>
    <w:rsid w:val="00D75CDE"/>
    <w:rsid w:val="00D770EA"/>
    <w:rsid w:val="00D77AAB"/>
    <w:rsid w:val="00D81FBF"/>
    <w:rsid w:val="00D82FF6"/>
    <w:rsid w:val="00D8459B"/>
    <w:rsid w:val="00D84B10"/>
    <w:rsid w:val="00D84E99"/>
    <w:rsid w:val="00D85668"/>
    <w:rsid w:val="00D86373"/>
    <w:rsid w:val="00D86969"/>
    <w:rsid w:val="00D91446"/>
    <w:rsid w:val="00D92053"/>
    <w:rsid w:val="00D925A9"/>
    <w:rsid w:val="00D93B6E"/>
    <w:rsid w:val="00D93B88"/>
    <w:rsid w:val="00D947E1"/>
    <w:rsid w:val="00D94ED6"/>
    <w:rsid w:val="00D954CA"/>
    <w:rsid w:val="00D95516"/>
    <w:rsid w:val="00D95EB9"/>
    <w:rsid w:val="00D96272"/>
    <w:rsid w:val="00D96589"/>
    <w:rsid w:val="00D96932"/>
    <w:rsid w:val="00DA02DA"/>
    <w:rsid w:val="00DA1E61"/>
    <w:rsid w:val="00DA2EF7"/>
    <w:rsid w:val="00DA3F89"/>
    <w:rsid w:val="00DA60A0"/>
    <w:rsid w:val="00DB0363"/>
    <w:rsid w:val="00DB0F89"/>
    <w:rsid w:val="00DB1380"/>
    <w:rsid w:val="00DB2722"/>
    <w:rsid w:val="00DB290F"/>
    <w:rsid w:val="00DB3BA5"/>
    <w:rsid w:val="00DB4B61"/>
    <w:rsid w:val="00DB4DBE"/>
    <w:rsid w:val="00DB4F43"/>
    <w:rsid w:val="00DB5C99"/>
    <w:rsid w:val="00DB6325"/>
    <w:rsid w:val="00DB7128"/>
    <w:rsid w:val="00DC00FA"/>
    <w:rsid w:val="00DC0FFA"/>
    <w:rsid w:val="00DC1118"/>
    <w:rsid w:val="00DC3F0C"/>
    <w:rsid w:val="00DC4641"/>
    <w:rsid w:val="00DC5056"/>
    <w:rsid w:val="00DC735E"/>
    <w:rsid w:val="00DC7AC3"/>
    <w:rsid w:val="00DD16DE"/>
    <w:rsid w:val="00DD1822"/>
    <w:rsid w:val="00DD1ECB"/>
    <w:rsid w:val="00DD25A7"/>
    <w:rsid w:val="00DD2654"/>
    <w:rsid w:val="00DD2D00"/>
    <w:rsid w:val="00DD2D13"/>
    <w:rsid w:val="00DD300F"/>
    <w:rsid w:val="00DD3AB0"/>
    <w:rsid w:val="00DD409B"/>
    <w:rsid w:val="00DD4DC8"/>
    <w:rsid w:val="00DD5332"/>
    <w:rsid w:val="00DD66CC"/>
    <w:rsid w:val="00DE0D1D"/>
    <w:rsid w:val="00DE0F63"/>
    <w:rsid w:val="00DE24C2"/>
    <w:rsid w:val="00DE28FE"/>
    <w:rsid w:val="00DE33A9"/>
    <w:rsid w:val="00DE6170"/>
    <w:rsid w:val="00DE628B"/>
    <w:rsid w:val="00DE6569"/>
    <w:rsid w:val="00DF088E"/>
    <w:rsid w:val="00DF2851"/>
    <w:rsid w:val="00DF29DC"/>
    <w:rsid w:val="00DF2E33"/>
    <w:rsid w:val="00DF3BB1"/>
    <w:rsid w:val="00DF3E33"/>
    <w:rsid w:val="00DF48FE"/>
    <w:rsid w:val="00DF55D2"/>
    <w:rsid w:val="00DF6B0A"/>
    <w:rsid w:val="00DF79AC"/>
    <w:rsid w:val="00E02415"/>
    <w:rsid w:val="00E02EBB"/>
    <w:rsid w:val="00E035D2"/>
    <w:rsid w:val="00E03C15"/>
    <w:rsid w:val="00E0472C"/>
    <w:rsid w:val="00E04AF8"/>
    <w:rsid w:val="00E05A5D"/>
    <w:rsid w:val="00E05A76"/>
    <w:rsid w:val="00E06BE6"/>
    <w:rsid w:val="00E077AB"/>
    <w:rsid w:val="00E07B98"/>
    <w:rsid w:val="00E1024B"/>
    <w:rsid w:val="00E1062E"/>
    <w:rsid w:val="00E10C05"/>
    <w:rsid w:val="00E10E25"/>
    <w:rsid w:val="00E10E5E"/>
    <w:rsid w:val="00E115ED"/>
    <w:rsid w:val="00E11A98"/>
    <w:rsid w:val="00E11B3A"/>
    <w:rsid w:val="00E124D9"/>
    <w:rsid w:val="00E13DD5"/>
    <w:rsid w:val="00E164FC"/>
    <w:rsid w:val="00E16A75"/>
    <w:rsid w:val="00E2062B"/>
    <w:rsid w:val="00E20AF5"/>
    <w:rsid w:val="00E210B3"/>
    <w:rsid w:val="00E21AE0"/>
    <w:rsid w:val="00E2332A"/>
    <w:rsid w:val="00E25340"/>
    <w:rsid w:val="00E25737"/>
    <w:rsid w:val="00E26685"/>
    <w:rsid w:val="00E26868"/>
    <w:rsid w:val="00E27253"/>
    <w:rsid w:val="00E27EFD"/>
    <w:rsid w:val="00E27F66"/>
    <w:rsid w:val="00E30A77"/>
    <w:rsid w:val="00E31C7B"/>
    <w:rsid w:val="00E3245B"/>
    <w:rsid w:val="00E326B4"/>
    <w:rsid w:val="00E336D4"/>
    <w:rsid w:val="00E3429D"/>
    <w:rsid w:val="00E3634C"/>
    <w:rsid w:val="00E36564"/>
    <w:rsid w:val="00E37B35"/>
    <w:rsid w:val="00E37B92"/>
    <w:rsid w:val="00E40714"/>
    <w:rsid w:val="00E41DEE"/>
    <w:rsid w:val="00E42D4B"/>
    <w:rsid w:val="00E4388B"/>
    <w:rsid w:val="00E445FD"/>
    <w:rsid w:val="00E4478D"/>
    <w:rsid w:val="00E448AE"/>
    <w:rsid w:val="00E44E10"/>
    <w:rsid w:val="00E45184"/>
    <w:rsid w:val="00E50293"/>
    <w:rsid w:val="00E507C9"/>
    <w:rsid w:val="00E50A10"/>
    <w:rsid w:val="00E50BA3"/>
    <w:rsid w:val="00E51475"/>
    <w:rsid w:val="00E51E5F"/>
    <w:rsid w:val="00E52290"/>
    <w:rsid w:val="00E52C89"/>
    <w:rsid w:val="00E53ADF"/>
    <w:rsid w:val="00E543D2"/>
    <w:rsid w:val="00E5452A"/>
    <w:rsid w:val="00E558B6"/>
    <w:rsid w:val="00E56556"/>
    <w:rsid w:val="00E57B3F"/>
    <w:rsid w:val="00E60ED7"/>
    <w:rsid w:val="00E616CF"/>
    <w:rsid w:val="00E6212A"/>
    <w:rsid w:val="00E62557"/>
    <w:rsid w:val="00E63C30"/>
    <w:rsid w:val="00E64041"/>
    <w:rsid w:val="00E64C72"/>
    <w:rsid w:val="00E658D6"/>
    <w:rsid w:val="00E666D1"/>
    <w:rsid w:val="00E666DC"/>
    <w:rsid w:val="00E66A19"/>
    <w:rsid w:val="00E673A6"/>
    <w:rsid w:val="00E67DF8"/>
    <w:rsid w:val="00E70694"/>
    <w:rsid w:val="00E70871"/>
    <w:rsid w:val="00E71DE3"/>
    <w:rsid w:val="00E7238C"/>
    <w:rsid w:val="00E72980"/>
    <w:rsid w:val="00E73017"/>
    <w:rsid w:val="00E740E3"/>
    <w:rsid w:val="00E741E8"/>
    <w:rsid w:val="00E75755"/>
    <w:rsid w:val="00E76611"/>
    <w:rsid w:val="00E77333"/>
    <w:rsid w:val="00E77556"/>
    <w:rsid w:val="00E77C02"/>
    <w:rsid w:val="00E800D2"/>
    <w:rsid w:val="00E8056A"/>
    <w:rsid w:val="00E814B6"/>
    <w:rsid w:val="00E81A51"/>
    <w:rsid w:val="00E82E28"/>
    <w:rsid w:val="00E8383E"/>
    <w:rsid w:val="00E8389C"/>
    <w:rsid w:val="00E850A5"/>
    <w:rsid w:val="00E854E3"/>
    <w:rsid w:val="00E867AF"/>
    <w:rsid w:val="00E86C52"/>
    <w:rsid w:val="00E87B72"/>
    <w:rsid w:val="00E87B93"/>
    <w:rsid w:val="00E90F11"/>
    <w:rsid w:val="00E910B3"/>
    <w:rsid w:val="00E91CF0"/>
    <w:rsid w:val="00E9211A"/>
    <w:rsid w:val="00E92776"/>
    <w:rsid w:val="00E932F1"/>
    <w:rsid w:val="00E93495"/>
    <w:rsid w:val="00E93B3E"/>
    <w:rsid w:val="00E943E7"/>
    <w:rsid w:val="00E95197"/>
    <w:rsid w:val="00E9575B"/>
    <w:rsid w:val="00E96192"/>
    <w:rsid w:val="00E96853"/>
    <w:rsid w:val="00E96D15"/>
    <w:rsid w:val="00E96FBC"/>
    <w:rsid w:val="00EA0FD0"/>
    <w:rsid w:val="00EA1878"/>
    <w:rsid w:val="00EA21CA"/>
    <w:rsid w:val="00EA344D"/>
    <w:rsid w:val="00EA38E9"/>
    <w:rsid w:val="00EA5AAD"/>
    <w:rsid w:val="00EA5BCD"/>
    <w:rsid w:val="00EA5D7E"/>
    <w:rsid w:val="00EB19C1"/>
    <w:rsid w:val="00EB29FA"/>
    <w:rsid w:val="00EB2F66"/>
    <w:rsid w:val="00EB388E"/>
    <w:rsid w:val="00EB3C8D"/>
    <w:rsid w:val="00EB3CBF"/>
    <w:rsid w:val="00EB5969"/>
    <w:rsid w:val="00EB5BDF"/>
    <w:rsid w:val="00EB76B0"/>
    <w:rsid w:val="00EB79EE"/>
    <w:rsid w:val="00EB7E20"/>
    <w:rsid w:val="00EC135C"/>
    <w:rsid w:val="00EC18A6"/>
    <w:rsid w:val="00EC2B02"/>
    <w:rsid w:val="00EC318E"/>
    <w:rsid w:val="00EC31B8"/>
    <w:rsid w:val="00EC39FD"/>
    <w:rsid w:val="00EC3FC6"/>
    <w:rsid w:val="00EC543B"/>
    <w:rsid w:val="00EC5C71"/>
    <w:rsid w:val="00EC7FCE"/>
    <w:rsid w:val="00ED0F46"/>
    <w:rsid w:val="00ED20A4"/>
    <w:rsid w:val="00ED20BB"/>
    <w:rsid w:val="00ED36E1"/>
    <w:rsid w:val="00ED42B5"/>
    <w:rsid w:val="00ED48C1"/>
    <w:rsid w:val="00ED4CC3"/>
    <w:rsid w:val="00ED7629"/>
    <w:rsid w:val="00EE07DE"/>
    <w:rsid w:val="00EE096F"/>
    <w:rsid w:val="00EE0C55"/>
    <w:rsid w:val="00EE106F"/>
    <w:rsid w:val="00EE25AD"/>
    <w:rsid w:val="00EE2D8C"/>
    <w:rsid w:val="00EE3084"/>
    <w:rsid w:val="00EE308E"/>
    <w:rsid w:val="00EE31DA"/>
    <w:rsid w:val="00EE4DA3"/>
    <w:rsid w:val="00EE5A64"/>
    <w:rsid w:val="00EE74E3"/>
    <w:rsid w:val="00EE7891"/>
    <w:rsid w:val="00EF071E"/>
    <w:rsid w:val="00EF11EC"/>
    <w:rsid w:val="00EF1225"/>
    <w:rsid w:val="00EF2868"/>
    <w:rsid w:val="00EF2991"/>
    <w:rsid w:val="00EF3A0D"/>
    <w:rsid w:val="00EF4806"/>
    <w:rsid w:val="00EF4826"/>
    <w:rsid w:val="00EF5364"/>
    <w:rsid w:val="00EF5584"/>
    <w:rsid w:val="00EF5DE0"/>
    <w:rsid w:val="00EF6A17"/>
    <w:rsid w:val="00EF6C58"/>
    <w:rsid w:val="00EF6C97"/>
    <w:rsid w:val="00EF6F91"/>
    <w:rsid w:val="00EF78B1"/>
    <w:rsid w:val="00F0076D"/>
    <w:rsid w:val="00F00B8A"/>
    <w:rsid w:val="00F0184F"/>
    <w:rsid w:val="00F018E0"/>
    <w:rsid w:val="00F02C59"/>
    <w:rsid w:val="00F036FB"/>
    <w:rsid w:val="00F03A8C"/>
    <w:rsid w:val="00F03AC1"/>
    <w:rsid w:val="00F0510F"/>
    <w:rsid w:val="00F05391"/>
    <w:rsid w:val="00F05AD7"/>
    <w:rsid w:val="00F063F1"/>
    <w:rsid w:val="00F064F8"/>
    <w:rsid w:val="00F06824"/>
    <w:rsid w:val="00F06B9B"/>
    <w:rsid w:val="00F06E02"/>
    <w:rsid w:val="00F073A7"/>
    <w:rsid w:val="00F10738"/>
    <w:rsid w:val="00F11B9D"/>
    <w:rsid w:val="00F11EED"/>
    <w:rsid w:val="00F13795"/>
    <w:rsid w:val="00F141F2"/>
    <w:rsid w:val="00F15069"/>
    <w:rsid w:val="00F1529C"/>
    <w:rsid w:val="00F17A69"/>
    <w:rsid w:val="00F20DAD"/>
    <w:rsid w:val="00F216AD"/>
    <w:rsid w:val="00F2199E"/>
    <w:rsid w:val="00F220DA"/>
    <w:rsid w:val="00F2214A"/>
    <w:rsid w:val="00F22684"/>
    <w:rsid w:val="00F238B4"/>
    <w:rsid w:val="00F251CE"/>
    <w:rsid w:val="00F25C7E"/>
    <w:rsid w:val="00F27171"/>
    <w:rsid w:val="00F31946"/>
    <w:rsid w:val="00F32593"/>
    <w:rsid w:val="00F329AA"/>
    <w:rsid w:val="00F3366D"/>
    <w:rsid w:val="00F33913"/>
    <w:rsid w:val="00F33EB6"/>
    <w:rsid w:val="00F37373"/>
    <w:rsid w:val="00F404BF"/>
    <w:rsid w:val="00F41812"/>
    <w:rsid w:val="00F418DF"/>
    <w:rsid w:val="00F41CBC"/>
    <w:rsid w:val="00F41E27"/>
    <w:rsid w:val="00F4370A"/>
    <w:rsid w:val="00F43E95"/>
    <w:rsid w:val="00F44B0A"/>
    <w:rsid w:val="00F5028E"/>
    <w:rsid w:val="00F5054B"/>
    <w:rsid w:val="00F50A0A"/>
    <w:rsid w:val="00F515E7"/>
    <w:rsid w:val="00F5200A"/>
    <w:rsid w:val="00F52A7F"/>
    <w:rsid w:val="00F52A9C"/>
    <w:rsid w:val="00F52EB6"/>
    <w:rsid w:val="00F530AA"/>
    <w:rsid w:val="00F53364"/>
    <w:rsid w:val="00F53404"/>
    <w:rsid w:val="00F5384E"/>
    <w:rsid w:val="00F53CF4"/>
    <w:rsid w:val="00F54716"/>
    <w:rsid w:val="00F54815"/>
    <w:rsid w:val="00F554CB"/>
    <w:rsid w:val="00F5714B"/>
    <w:rsid w:val="00F5756A"/>
    <w:rsid w:val="00F57D1A"/>
    <w:rsid w:val="00F60784"/>
    <w:rsid w:val="00F61165"/>
    <w:rsid w:val="00F6176C"/>
    <w:rsid w:val="00F61CD5"/>
    <w:rsid w:val="00F62E6F"/>
    <w:rsid w:val="00F63527"/>
    <w:rsid w:val="00F63C4A"/>
    <w:rsid w:val="00F64401"/>
    <w:rsid w:val="00F64469"/>
    <w:rsid w:val="00F64CB5"/>
    <w:rsid w:val="00F657DA"/>
    <w:rsid w:val="00F65B88"/>
    <w:rsid w:val="00F66701"/>
    <w:rsid w:val="00F66FA1"/>
    <w:rsid w:val="00F674A6"/>
    <w:rsid w:val="00F720DE"/>
    <w:rsid w:val="00F7271B"/>
    <w:rsid w:val="00F746A2"/>
    <w:rsid w:val="00F75A73"/>
    <w:rsid w:val="00F75CDB"/>
    <w:rsid w:val="00F76743"/>
    <w:rsid w:val="00F7681F"/>
    <w:rsid w:val="00F7783F"/>
    <w:rsid w:val="00F80B16"/>
    <w:rsid w:val="00F81225"/>
    <w:rsid w:val="00F82AC7"/>
    <w:rsid w:val="00F849D0"/>
    <w:rsid w:val="00F854F2"/>
    <w:rsid w:val="00F864A9"/>
    <w:rsid w:val="00F86745"/>
    <w:rsid w:val="00F91105"/>
    <w:rsid w:val="00F91B74"/>
    <w:rsid w:val="00F91CA3"/>
    <w:rsid w:val="00F92056"/>
    <w:rsid w:val="00F92895"/>
    <w:rsid w:val="00F93DBA"/>
    <w:rsid w:val="00F93DDC"/>
    <w:rsid w:val="00F9422B"/>
    <w:rsid w:val="00F942C0"/>
    <w:rsid w:val="00F9482D"/>
    <w:rsid w:val="00F97193"/>
    <w:rsid w:val="00F97573"/>
    <w:rsid w:val="00F97687"/>
    <w:rsid w:val="00FA2933"/>
    <w:rsid w:val="00FA33CF"/>
    <w:rsid w:val="00FA41B7"/>
    <w:rsid w:val="00FA5517"/>
    <w:rsid w:val="00FA5B0F"/>
    <w:rsid w:val="00FA5B2D"/>
    <w:rsid w:val="00FA5F79"/>
    <w:rsid w:val="00FA6484"/>
    <w:rsid w:val="00FA6CB6"/>
    <w:rsid w:val="00FA7A5D"/>
    <w:rsid w:val="00FB1B38"/>
    <w:rsid w:val="00FB2113"/>
    <w:rsid w:val="00FB2968"/>
    <w:rsid w:val="00FB2C40"/>
    <w:rsid w:val="00FB34DD"/>
    <w:rsid w:val="00FB53F7"/>
    <w:rsid w:val="00FB5AF1"/>
    <w:rsid w:val="00FB6103"/>
    <w:rsid w:val="00FB6F64"/>
    <w:rsid w:val="00FB76A9"/>
    <w:rsid w:val="00FC00CE"/>
    <w:rsid w:val="00FC1822"/>
    <w:rsid w:val="00FC1962"/>
    <w:rsid w:val="00FC232C"/>
    <w:rsid w:val="00FC3672"/>
    <w:rsid w:val="00FC39EB"/>
    <w:rsid w:val="00FC54F2"/>
    <w:rsid w:val="00FC6D8C"/>
    <w:rsid w:val="00FC6DF2"/>
    <w:rsid w:val="00FD1159"/>
    <w:rsid w:val="00FD152D"/>
    <w:rsid w:val="00FD27BB"/>
    <w:rsid w:val="00FD3743"/>
    <w:rsid w:val="00FD3C66"/>
    <w:rsid w:val="00FD4D3F"/>
    <w:rsid w:val="00FD5F51"/>
    <w:rsid w:val="00FD6EA7"/>
    <w:rsid w:val="00FD7067"/>
    <w:rsid w:val="00FD7BCB"/>
    <w:rsid w:val="00FD7CD0"/>
    <w:rsid w:val="00FE1214"/>
    <w:rsid w:val="00FE142D"/>
    <w:rsid w:val="00FE27CF"/>
    <w:rsid w:val="00FE283D"/>
    <w:rsid w:val="00FE2EE4"/>
    <w:rsid w:val="00FE4ACB"/>
    <w:rsid w:val="00FE51E8"/>
    <w:rsid w:val="00FE55BE"/>
    <w:rsid w:val="00FE585A"/>
    <w:rsid w:val="00FE642C"/>
    <w:rsid w:val="00FE695D"/>
    <w:rsid w:val="00FE72D7"/>
    <w:rsid w:val="00FE7F7C"/>
    <w:rsid w:val="00FF02B5"/>
    <w:rsid w:val="00FF1893"/>
    <w:rsid w:val="00FF1A55"/>
    <w:rsid w:val="00FF1C00"/>
    <w:rsid w:val="00FF2F04"/>
    <w:rsid w:val="00FF397D"/>
    <w:rsid w:val="00FF4FF0"/>
    <w:rsid w:val="00FF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1C5BAD"/>
  <w15:chartTrackingRefBased/>
  <w15:docId w15:val="{92B250D4-2B8C-4296-A291-37FA68DE4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</w:rPr>
  </w:style>
  <w:style w:type="paragraph" w:styleId="Titre1">
    <w:name w:val="heading 1"/>
    <w:basedOn w:val="Normal"/>
    <w:next w:val="Normal"/>
    <w:qFormat/>
    <w:rsid w:val="00504ABF"/>
    <w:pPr>
      <w:keepNext/>
      <w:tabs>
        <w:tab w:val="left" w:pos="1180"/>
        <w:tab w:val="left" w:pos="5520"/>
        <w:tab w:val="left" w:pos="5940"/>
      </w:tabs>
      <w:jc w:val="both"/>
      <w:outlineLvl w:val="0"/>
    </w:pPr>
    <w:rPr>
      <w:rFonts w:ascii="Avant Garde" w:hAnsi="Avant Garde" w:cs="Times New Roman"/>
      <w:b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04ABF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04ABF"/>
    <w:pPr>
      <w:tabs>
        <w:tab w:val="center" w:pos="4536"/>
        <w:tab w:val="right" w:pos="9072"/>
      </w:tabs>
    </w:pPr>
  </w:style>
  <w:style w:type="paragraph" w:customStyle="1" w:styleId="copie">
    <w:name w:val="copie"/>
    <w:basedOn w:val="Normal"/>
    <w:rsid w:val="00FD3C66"/>
    <w:pPr>
      <w:spacing w:before="120"/>
      <w:ind w:left="2540" w:hanging="1120"/>
      <w:jc w:val="both"/>
    </w:pPr>
    <w:rPr>
      <w:rFonts w:ascii="New York" w:hAnsi="New York" w:cs="Times New Roman"/>
    </w:rPr>
  </w:style>
  <w:style w:type="paragraph" w:customStyle="1" w:styleId="Default">
    <w:name w:val="Default"/>
    <w:rsid w:val="003330BE"/>
    <w:pPr>
      <w:widowControl w:val="0"/>
      <w:autoSpaceDE w:val="0"/>
      <w:autoSpaceDN w:val="0"/>
      <w:adjustRightInd w:val="0"/>
    </w:pPr>
    <w:rPr>
      <w:rFonts w:ascii="Helvetica" w:hAnsi="Helvetica" w:cs="Helvetica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3330BE"/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3330BE"/>
    <w:pPr>
      <w:spacing w:line="223" w:lineRule="atLeast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rsid w:val="003330BE"/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3330BE"/>
    <w:rPr>
      <w:rFonts w:cs="Times New Roman"/>
      <w:color w:val="auto"/>
    </w:rPr>
  </w:style>
  <w:style w:type="table" w:styleId="Grilledutableau">
    <w:name w:val="Table Grid"/>
    <w:basedOn w:val="TableauNormal"/>
    <w:rsid w:val="003500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rsid w:val="00671384"/>
    <w:pPr>
      <w:spacing w:after="120"/>
    </w:pPr>
  </w:style>
  <w:style w:type="character" w:styleId="Marquedecommentaire">
    <w:name w:val="annotation reference"/>
    <w:rsid w:val="00AD7D35"/>
    <w:rPr>
      <w:sz w:val="16"/>
      <w:szCs w:val="16"/>
    </w:rPr>
  </w:style>
  <w:style w:type="paragraph" w:styleId="Commentaire">
    <w:name w:val="annotation text"/>
    <w:basedOn w:val="Normal"/>
    <w:link w:val="CommentaireCar"/>
    <w:rsid w:val="00AD7D35"/>
    <w:rPr>
      <w:rFonts w:cs="Times New Roman"/>
      <w:lang w:val="x-none" w:eastAsia="x-none"/>
    </w:rPr>
  </w:style>
  <w:style w:type="character" w:customStyle="1" w:styleId="CommentaireCar">
    <w:name w:val="Commentaire Car"/>
    <w:link w:val="Commentaire"/>
    <w:rsid w:val="00AD7D35"/>
    <w:rPr>
      <w:rFonts w:ascii="Arial" w:hAnsi="Arial" w:cs="Arial"/>
    </w:rPr>
  </w:style>
  <w:style w:type="paragraph" w:styleId="Objetducommentaire">
    <w:name w:val="annotation subject"/>
    <w:basedOn w:val="Commentaire"/>
    <w:next w:val="Commentaire"/>
    <w:link w:val="ObjetducommentaireCar"/>
    <w:rsid w:val="00AD7D35"/>
    <w:rPr>
      <w:b/>
      <w:bCs/>
    </w:rPr>
  </w:style>
  <w:style w:type="character" w:customStyle="1" w:styleId="ObjetducommentaireCar">
    <w:name w:val="Objet du commentaire Car"/>
    <w:link w:val="Objetducommentaire"/>
    <w:rsid w:val="00AD7D35"/>
    <w:rPr>
      <w:rFonts w:ascii="Arial" w:hAnsi="Arial" w:cs="Arial"/>
      <w:b/>
      <w:bCs/>
    </w:rPr>
  </w:style>
  <w:style w:type="paragraph" w:styleId="Textedebulles">
    <w:name w:val="Balloon Text"/>
    <w:basedOn w:val="Normal"/>
    <w:link w:val="TextedebullesCar"/>
    <w:rsid w:val="00AD7D35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rsid w:val="00AD7D3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80CC3"/>
    <w:pPr>
      <w:spacing w:before="100" w:beforeAutospacing="1" w:after="100" w:afterAutospacing="1"/>
    </w:pPr>
    <w:rPr>
      <w:rFonts w:ascii="Times New Roman" w:eastAsia="Calibri" w:hAnsi="Times New Roman" w:cs="Times New Roman"/>
      <w:sz w:val="24"/>
      <w:szCs w:val="24"/>
      <w:lang w:val="fr-CH" w:eastAsia="fr-CH"/>
    </w:rPr>
  </w:style>
  <w:style w:type="character" w:styleId="Lienhypertexte">
    <w:name w:val="Hyperlink"/>
    <w:rsid w:val="006339D9"/>
    <w:rPr>
      <w:color w:val="0563C1"/>
      <w:u w:val="single"/>
    </w:rPr>
  </w:style>
  <w:style w:type="character" w:styleId="Lienhypertextesuivivisit">
    <w:name w:val="FollowedHyperlink"/>
    <w:rsid w:val="006339D9"/>
    <w:rPr>
      <w:color w:val="954F72"/>
      <w:u w:val="single"/>
    </w:rPr>
  </w:style>
  <w:style w:type="paragraph" w:styleId="Rvision">
    <w:name w:val="Revision"/>
    <w:hidden/>
    <w:uiPriority w:val="99"/>
    <w:semiHidden/>
    <w:rsid w:val="00375510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31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nnees\1-FNR\Correspondance\Mod&#232;les%20nouvel%20en-t&#234;te\Lettre%20C%205\Sans%20partenaires\CT%20lettre%20C5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EB435C-BD6B-4C1F-A335-A8BCC600C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CT lettre C5</Template>
  <TotalTime>0</TotalTime>
  <Pages>2</Pages>
  <Words>414</Words>
  <Characters>2283</Characters>
  <Application>Microsoft Office Word</Application>
  <DocSecurity>0</DocSecurity>
  <Lines>19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Fondation Nez Rouge – Case postale 2129 – 2800 Delémont</vt:lpstr>
      <vt:lpstr>Fondation Nez Rouge – Case postale 2129 – 2800 Delémont</vt:lpstr>
    </vt:vector>
  </TitlesOfParts>
  <Company>Hewlett-Packard Company</Company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Nez Rouge Suisse</dc:creator>
  <cp:keywords/>
  <cp:lastModifiedBy>Nez Rouge Suisse</cp:lastModifiedBy>
  <cp:revision>2</cp:revision>
  <cp:lastPrinted>2017-03-03T10:20:00Z</cp:lastPrinted>
  <dcterms:created xsi:type="dcterms:W3CDTF">2022-06-27T07:08:00Z</dcterms:created>
  <dcterms:modified xsi:type="dcterms:W3CDTF">2022-06-27T07:08:00Z</dcterms:modified>
</cp:coreProperties>
</file>